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49D5B" w14:textId="77777777" w:rsidR="00EF7292" w:rsidRPr="00817809" w:rsidRDefault="00EF7292" w:rsidP="00817809">
      <w:pPr>
        <w:rPr>
          <w:rFonts w:asciiTheme="majorHAnsi" w:hAnsiTheme="majorHAnsi"/>
          <w:color w:val="0073A0" w:themeColor="accent1"/>
          <w:sz w:val="32"/>
          <w:szCs w:val="32"/>
        </w:rPr>
      </w:pPr>
      <w:r w:rsidRPr="00817809">
        <w:rPr>
          <w:rFonts w:asciiTheme="majorHAnsi" w:hAnsiTheme="majorHAnsi"/>
          <w:color w:val="0073A0" w:themeColor="accent1"/>
          <w:sz w:val="32"/>
          <w:szCs w:val="32"/>
        </w:rPr>
        <w:t>Project Application Form</w:t>
      </w:r>
    </w:p>
    <w:p w14:paraId="0B45A226" w14:textId="77777777" w:rsidR="00EF7292" w:rsidRDefault="00EF7292" w:rsidP="00EF7292"/>
    <w:p w14:paraId="096A4979" w14:textId="77777777" w:rsidR="00EF7292" w:rsidRDefault="00EF7292" w:rsidP="00EF7292"/>
    <w:p w14:paraId="4D916D3D" w14:textId="77777777" w:rsidR="00EF7292" w:rsidRDefault="00EF7292" w:rsidP="00EF7292"/>
    <w:p w14:paraId="5F18A589" w14:textId="35FAE797" w:rsidR="00EF7292" w:rsidRDefault="00EF7292" w:rsidP="00EF7292"/>
    <w:p w14:paraId="75936252" w14:textId="56D03404" w:rsidR="008B4F55" w:rsidRDefault="008B4F55" w:rsidP="00EF7292"/>
    <w:p w14:paraId="0C6854AC" w14:textId="77777777" w:rsidR="008B4F55" w:rsidRDefault="008B4F55" w:rsidP="008B4F55"/>
    <w:p w14:paraId="0E0BCB49" w14:textId="2EF3FCA9" w:rsidR="00EF7292" w:rsidRPr="008B4F55" w:rsidRDefault="00EF7292" w:rsidP="008B4F55">
      <w:pPr>
        <w:jc w:val="center"/>
        <w:rPr>
          <w:rFonts w:asciiTheme="majorHAnsi" w:hAnsiTheme="majorHAnsi" w:cstheme="minorHAnsi"/>
          <w:b/>
          <w:sz w:val="40"/>
        </w:rPr>
      </w:pPr>
      <w:r w:rsidRPr="008B4F55">
        <w:rPr>
          <w:rFonts w:asciiTheme="majorHAnsi" w:hAnsiTheme="majorHAnsi" w:cstheme="minorHAnsi"/>
          <w:b/>
          <w:sz w:val="40"/>
        </w:rPr>
        <w:t>&lt;Title of the project&gt;</w:t>
      </w:r>
    </w:p>
    <w:p w14:paraId="758273DA" w14:textId="77777777" w:rsidR="00EF7292" w:rsidRPr="00F75810" w:rsidRDefault="00EF7292" w:rsidP="003D7E5A">
      <w:pPr>
        <w:pStyle w:val="BrandName"/>
        <w:jc w:val="center"/>
      </w:pPr>
      <w:r w:rsidRPr="00F75810">
        <w:t>&lt; Short title or acronym&gt;</w:t>
      </w:r>
    </w:p>
    <w:p w14:paraId="28A36536" w14:textId="77777777" w:rsidR="00EF7292" w:rsidRDefault="00EF7292" w:rsidP="00EF7292">
      <w:pPr>
        <w:jc w:val="center"/>
        <w:rPr>
          <w:rFonts w:ascii="Arial Rounded MT Bold" w:hAnsi="Arial Rounded MT Bold" w:cstheme="minorHAnsi"/>
          <w:b/>
          <w:sz w:val="40"/>
        </w:rPr>
      </w:pPr>
    </w:p>
    <w:p w14:paraId="1F6E9B91" w14:textId="77777777" w:rsidR="00EF7292" w:rsidRPr="009011A4" w:rsidRDefault="00EF7292" w:rsidP="00EF7292">
      <w:pPr>
        <w:jc w:val="center"/>
        <w:rPr>
          <w:rFonts w:cstheme="minorHAnsi"/>
          <w:b/>
        </w:rPr>
      </w:pPr>
      <w:r w:rsidRPr="009011A4">
        <w:rPr>
          <w:rFonts w:cstheme="minorHAnsi"/>
          <w:b/>
        </w:rPr>
        <w:t>Project type (see Guidelines for projects for definitions)</w:t>
      </w:r>
    </w:p>
    <w:p w14:paraId="7152C012" w14:textId="4762A325" w:rsidR="00EF7292" w:rsidRPr="009011A4" w:rsidRDefault="00EF7292" w:rsidP="006464B8">
      <w:pPr>
        <w:ind w:left="-142" w:right="-284"/>
        <w:jc w:val="center"/>
        <w:rPr>
          <w:rFonts w:cstheme="minorHAnsi"/>
        </w:rPr>
      </w:pPr>
      <w:r w:rsidRPr="009011A4">
        <w:rPr>
          <w:rFonts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9011A4">
        <w:rPr>
          <w:rFonts w:cstheme="minorHAnsi"/>
        </w:rPr>
        <w:instrText xml:space="preserve"> FORMCHECKBOX </w:instrText>
      </w:r>
      <w:r w:rsidR="0024782A">
        <w:rPr>
          <w:rFonts w:cstheme="minorHAnsi"/>
        </w:rPr>
      </w:r>
      <w:r w:rsidR="0024782A">
        <w:rPr>
          <w:rFonts w:cstheme="minorHAnsi"/>
        </w:rPr>
        <w:fldChar w:fldCharType="separate"/>
      </w:r>
      <w:r w:rsidRPr="009011A4">
        <w:rPr>
          <w:rFonts w:cstheme="minorHAnsi"/>
        </w:rPr>
        <w:fldChar w:fldCharType="end"/>
      </w:r>
      <w:bookmarkEnd w:id="0"/>
      <w:r w:rsidR="000F2A05">
        <w:rPr>
          <w:rFonts w:cstheme="minorHAnsi"/>
        </w:rPr>
        <w:t xml:space="preserve"> </w:t>
      </w:r>
      <w:r w:rsidRPr="009011A4">
        <w:rPr>
          <w:rFonts w:cstheme="minorHAnsi"/>
        </w:rPr>
        <w:t>interdisciplinary pilot project</w:t>
      </w:r>
      <w:r w:rsidRPr="009011A4">
        <w:rPr>
          <w:rFonts w:cstheme="minorHAnsi"/>
        </w:rPr>
        <w:tab/>
      </w:r>
      <w:r w:rsidRPr="009011A4">
        <w:rPr>
          <w:rFonts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011A4">
        <w:rPr>
          <w:rFonts w:cstheme="minorHAnsi"/>
        </w:rPr>
        <w:instrText xml:space="preserve"> FORMCHECKBOX </w:instrText>
      </w:r>
      <w:r w:rsidR="0024782A">
        <w:rPr>
          <w:rFonts w:cstheme="minorHAnsi"/>
        </w:rPr>
      </w:r>
      <w:r w:rsidR="0024782A">
        <w:rPr>
          <w:rFonts w:cstheme="minorHAnsi"/>
        </w:rPr>
        <w:fldChar w:fldCharType="separate"/>
      </w:r>
      <w:r w:rsidRPr="009011A4">
        <w:rPr>
          <w:rFonts w:cstheme="minorHAnsi"/>
        </w:rPr>
        <w:fldChar w:fldCharType="end"/>
      </w:r>
      <w:r w:rsidR="000F2A05">
        <w:rPr>
          <w:rFonts w:cstheme="minorHAnsi"/>
        </w:rPr>
        <w:t xml:space="preserve"> </w:t>
      </w:r>
      <w:r w:rsidRPr="009011A4">
        <w:rPr>
          <w:rFonts w:cstheme="minorHAnsi"/>
        </w:rPr>
        <w:t xml:space="preserve">cross-sector project </w:t>
      </w:r>
      <w:r w:rsidRPr="009011A4">
        <w:rPr>
          <w:rFonts w:cstheme="minorHAnsi"/>
        </w:rPr>
        <w:tab/>
      </w:r>
      <w:r w:rsidRPr="009011A4">
        <w:rPr>
          <w:rFonts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011A4">
        <w:rPr>
          <w:rFonts w:cstheme="minorHAnsi"/>
        </w:rPr>
        <w:instrText xml:space="preserve"> FORMCHECKBOX </w:instrText>
      </w:r>
      <w:r w:rsidR="0024782A">
        <w:rPr>
          <w:rFonts w:cstheme="minorHAnsi"/>
        </w:rPr>
      </w:r>
      <w:r w:rsidR="0024782A">
        <w:rPr>
          <w:rFonts w:cstheme="minorHAnsi"/>
        </w:rPr>
        <w:fldChar w:fldCharType="separate"/>
      </w:r>
      <w:r w:rsidRPr="009011A4">
        <w:rPr>
          <w:rFonts w:cstheme="minorHAnsi"/>
        </w:rPr>
        <w:fldChar w:fldCharType="end"/>
      </w:r>
      <w:r w:rsidR="000F2A05">
        <w:rPr>
          <w:rFonts w:cstheme="minorHAnsi"/>
        </w:rPr>
        <w:t xml:space="preserve"> </w:t>
      </w:r>
      <w:r w:rsidRPr="009011A4">
        <w:rPr>
          <w:rFonts w:cstheme="minorHAnsi"/>
        </w:rPr>
        <w:t>global health</w:t>
      </w:r>
      <w:r w:rsidR="000F2A05">
        <w:rPr>
          <w:rFonts w:cstheme="minorHAnsi"/>
        </w:rPr>
        <w:t xml:space="preserve"> </w:t>
      </w:r>
      <w:r w:rsidR="006464B8">
        <w:rPr>
          <w:rFonts w:cstheme="minorHAnsi"/>
        </w:rPr>
        <w:t xml:space="preserve">postdoc </w:t>
      </w:r>
      <w:r w:rsidRPr="009011A4">
        <w:rPr>
          <w:rFonts w:cstheme="minorHAnsi"/>
        </w:rPr>
        <w:t>fellowship</w:t>
      </w:r>
    </w:p>
    <w:p w14:paraId="0E9F6DCD" w14:textId="77777777" w:rsidR="00EF7292" w:rsidRPr="009011A4" w:rsidRDefault="00EF7292" w:rsidP="00EF7292">
      <w:pPr>
        <w:jc w:val="center"/>
        <w:rPr>
          <w:rFonts w:cstheme="minorHAnsi"/>
          <w:b/>
          <w:sz w:val="40"/>
        </w:rPr>
      </w:pPr>
    </w:p>
    <w:p w14:paraId="1543FD4F" w14:textId="77777777" w:rsidR="00EF7292" w:rsidRPr="009011A4" w:rsidRDefault="00EF7292" w:rsidP="00EF7292">
      <w:pPr>
        <w:jc w:val="center"/>
        <w:rPr>
          <w:rFonts w:cstheme="minorHAnsi"/>
        </w:rPr>
      </w:pPr>
      <w:r w:rsidRPr="009011A4">
        <w:rPr>
          <w:rFonts w:cstheme="minorHAnsi"/>
        </w:rPr>
        <w:t xml:space="preserve">&lt;Name, institution, address, e-mail and telephone number of the </w:t>
      </w:r>
      <w:r w:rsidRPr="00412754">
        <w:rPr>
          <w:rFonts w:cstheme="minorHAnsi"/>
        </w:rPr>
        <w:t>primary</w:t>
      </w:r>
      <w:r w:rsidRPr="009011A4">
        <w:rPr>
          <w:rFonts w:cstheme="minorHAnsi"/>
        </w:rPr>
        <w:t xml:space="preserve"> contact person&gt; </w:t>
      </w:r>
    </w:p>
    <w:p w14:paraId="6C597D23" w14:textId="77777777" w:rsidR="00EF7292" w:rsidRPr="009011A4" w:rsidRDefault="00EF7292" w:rsidP="00EF7292">
      <w:pPr>
        <w:jc w:val="center"/>
        <w:rPr>
          <w:rFonts w:cstheme="minorHAnsi"/>
        </w:rPr>
      </w:pPr>
      <w:r w:rsidRPr="009011A4">
        <w:rPr>
          <w:rFonts w:cstheme="minorHAnsi"/>
        </w:rPr>
        <w:t>&lt;Date&gt;</w:t>
      </w:r>
    </w:p>
    <w:p w14:paraId="4022A5D2" w14:textId="77777777" w:rsidR="00EF7292" w:rsidRDefault="00EF7292" w:rsidP="00EF7292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4C7EBD8A" w14:textId="77777777" w:rsidR="00342AD2" w:rsidRDefault="00342AD2" w:rsidP="00F75810">
      <w:pPr>
        <w:pStyle w:val="berschrift1"/>
        <w:numPr>
          <w:ilvl w:val="0"/>
          <w:numId w:val="0"/>
        </w:numPr>
        <w:ind w:left="432" w:hanging="432"/>
        <w:sectPr w:rsidR="00342AD2" w:rsidSect="00817809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694" w:right="991" w:bottom="1134" w:left="1276" w:header="568" w:footer="510" w:gutter="0"/>
          <w:cols w:space="708"/>
          <w:titlePg/>
          <w:docGrid w:linePitch="360"/>
        </w:sectPr>
      </w:pPr>
    </w:p>
    <w:p w14:paraId="0C4037BE" w14:textId="67769D55" w:rsidR="00EF7292" w:rsidRDefault="00EF7292" w:rsidP="00033723">
      <w:pPr>
        <w:pStyle w:val="berschrift1"/>
        <w:numPr>
          <w:ilvl w:val="0"/>
          <w:numId w:val="0"/>
        </w:numPr>
        <w:spacing w:afterLines="60" w:after="144"/>
        <w:ind w:left="432" w:hanging="432"/>
      </w:pPr>
      <w:bookmarkStart w:id="1" w:name="_Toc103937795"/>
      <w:bookmarkStart w:id="2" w:name="_Toc76737676"/>
      <w:r w:rsidRPr="00AC3E22">
        <w:lastRenderedPageBreak/>
        <w:t>Summary</w:t>
      </w:r>
      <w:bookmarkEnd w:id="1"/>
      <w:r>
        <w:t xml:space="preserve"> </w:t>
      </w:r>
      <w:bookmarkEnd w:id="2"/>
    </w:p>
    <w:p w14:paraId="16A72E52" w14:textId="77777777" w:rsidR="00EF7292" w:rsidRDefault="00EF7292" w:rsidP="00033723">
      <w:pPr>
        <w:pStyle w:val="berschrift2"/>
        <w:spacing w:afterLines="60" w:after="144"/>
      </w:pPr>
      <w:bookmarkStart w:id="3" w:name="_Toc62206454"/>
      <w:bookmarkStart w:id="4" w:name="_Toc62206592"/>
      <w:bookmarkStart w:id="5" w:name="_Toc62207003"/>
      <w:bookmarkStart w:id="6" w:name="_Toc76737677"/>
      <w:bookmarkStart w:id="7" w:name="_Toc103161272"/>
      <w:bookmarkStart w:id="8" w:name="_Toc103937796"/>
      <w:r w:rsidRPr="00405758">
        <w:t xml:space="preserve">Full title </w:t>
      </w:r>
      <w:r w:rsidRPr="00AC3E22">
        <w:t>and</w:t>
      </w:r>
      <w:r>
        <w:t xml:space="preserve"> </w:t>
      </w:r>
      <w:r w:rsidRPr="00405758">
        <w:t>short</w:t>
      </w:r>
      <w:r>
        <w:t xml:space="preserve"> title/acronym:</w:t>
      </w:r>
      <w:bookmarkEnd w:id="3"/>
      <w:bookmarkEnd w:id="4"/>
      <w:bookmarkEnd w:id="5"/>
      <w:bookmarkEnd w:id="6"/>
      <w:bookmarkEnd w:id="7"/>
      <w:bookmarkEnd w:id="8"/>
    </w:p>
    <w:p w14:paraId="26A8BF68" w14:textId="77777777" w:rsidR="00EF7292" w:rsidRPr="00C56711" w:rsidRDefault="00EF7292" w:rsidP="00033723">
      <w:pPr>
        <w:pStyle w:val="CharitTabelle"/>
      </w:pPr>
      <w:r>
        <w:t xml:space="preserve">[Title] </w:t>
      </w:r>
    </w:p>
    <w:p w14:paraId="32C3B46D" w14:textId="77777777" w:rsidR="00EF7292" w:rsidRPr="002624E8" w:rsidRDefault="00EF7292" w:rsidP="00033723">
      <w:pPr>
        <w:pStyle w:val="berschrift2"/>
        <w:spacing w:after="80"/>
      </w:pPr>
      <w:bookmarkStart w:id="9" w:name="_Toc38874359"/>
      <w:bookmarkStart w:id="10" w:name="_Toc39575640"/>
      <w:bookmarkStart w:id="11" w:name="_Toc62206455"/>
      <w:bookmarkStart w:id="12" w:name="_Toc62206593"/>
      <w:bookmarkStart w:id="13" w:name="_Toc62207004"/>
      <w:bookmarkStart w:id="14" w:name="_Toc76737678"/>
      <w:bookmarkStart w:id="15" w:name="_Toc103161273"/>
      <w:bookmarkStart w:id="16" w:name="_Toc103937797"/>
      <w:r w:rsidRPr="002624E8">
        <w:t xml:space="preserve">Project </w:t>
      </w:r>
      <w:r w:rsidRPr="00AC3E22">
        <w:t>type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2624E8">
        <w:t xml:space="preserve"> </w:t>
      </w:r>
    </w:p>
    <w:p w14:paraId="18ED838E" w14:textId="283F8B23" w:rsidR="00EF7292" w:rsidRPr="00D267E8" w:rsidRDefault="00EF7292" w:rsidP="00033723">
      <w:pPr>
        <w:pStyle w:val="CharitTabelle"/>
      </w:pPr>
      <w:r w:rsidRPr="00D267E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267E8">
        <w:instrText xml:space="preserve"> FORMCHECKBOX </w:instrText>
      </w:r>
      <w:r w:rsidR="0024782A">
        <w:fldChar w:fldCharType="separate"/>
      </w:r>
      <w:r w:rsidRPr="00D267E8">
        <w:fldChar w:fldCharType="end"/>
      </w:r>
      <w:r w:rsidRPr="00D267E8">
        <w:t xml:space="preserve"> </w:t>
      </w:r>
      <w:r w:rsidR="00AC3E22">
        <w:t>interdisciplinary pilot project</w:t>
      </w:r>
      <w:r>
        <w:tab/>
      </w:r>
      <w:r w:rsidRPr="00D267E8">
        <w:t xml:space="preserve"> </w:t>
      </w:r>
      <w:r w:rsidRPr="00D267E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267E8">
        <w:instrText xml:space="preserve"> FORMCHECKBOX </w:instrText>
      </w:r>
      <w:r w:rsidR="0024782A">
        <w:fldChar w:fldCharType="separate"/>
      </w:r>
      <w:r w:rsidRPr="00D267E8">
        <w:fldChar w:fldCharType="end"/>
      </w:r>
      <w:r w:rsidRPr="00D267E8">
        <w:t xml:space="preserve"> cross-sector project</w:t>
      </w:r>
      <w:r w:rsidRPr="00D267E8">
        <w:tab/>
      </w:r>
      <w:r w:rsidRPr="00D267E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267E8">
        <w:instrText xml:space="preserve"> FORMCHECKBOX </w:instrText>
      </w:r>
      <w:r w:rsidR="0024782A">
        <w:fldChar w:fldCharType="separate"/>
      </w:r>
      <w:r w:rsidRPr="00D267E8">
        <w:fldChar w:fldCharType="end"/>
      </w:r>
      <w:r w:rsidRPr="00D267E8">
        <w:t xml:space="preserve"> global health </w:t>
      </w:r>
      <w:r w:rsidR="00484A71">
        <w:t xml:space="preserve">postdoc </w:t>
      </w:r>
      <w:r w:rsidRPr="00D267E8">
        <w:t>fellowship</w:t>
      </w:r>
      <w:bookmarkStart w:id="17" w:name="_Toc38874360"/>
      <w:bookmarkStart w:id="18" w:name="_Toc39575641"/>
    </w:p>
    <w:p w14:paraId="6ADC9CC6" w14:textId="77777777" w:rsidR="00EF7292" w:rsidRPr="00D267E8" w:rsidRDefault="00EF7292" w:rsidP="00033723">
      <w:pPr>
        <w:pStyle w:val="berschrift2"/>
        <w:spacing w:after="40"/>
      </w:pPr>
      <w:bookmarkStart w:id="19" w:name="_Toc76737679"/>
      <w:bookmarkStart w:id="20" w:name="_Toc103161274"/>
      <w:bookmarkStart w:id="21" w:name="_Toc103937798"/>
      <w:r w:rsidRPr="00405758">
        <w:t>Research</w:t>
      </w:r>
      <w:r w:rsidRPr="00D267E8">
        <w:t xml:space="preserve"> areas </w:t>
      </w:r>
      <w:r w:rsidRPr="00AC3E22">
        <w:t>involved</w:t>
      </w:r>
      <w:r w:rsidRPr="00D267E8">
        <w:t xml:space="preserve"> (check all that apply)</w:t>
      </w:r>
      <w:bookmarkEnd w:id="19"/>
      <w:bookmarkEnd w:id="20"/>
      <w:bookmarkEnd w:id="21"/>
    </w:p>
    <w:p w14:paraId="2254ED19" w14:textId="4A8E902D" w:rsidR="00AC3E22" w:rsidRDefault="00EF7292" w:rsidP="00033723">
      <w:pPr>
        <w:pStyle w:val="CharitTabelle"/>
      </w:pPr>
      <w:r w:rsidRPr="0040575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405758">
        <w:instrText xml:space="preserve"> FORMCHECKBOX </w:instrText>
      </w:r>
      <w:r w:rsidR="0024782A">
        <w:fldChar w:fldCharType="separate"/>
      </w:r>
      <w:r w:rsidRPr="00405758">
        <w:fldChar w:fldCharType="end"/>
      </w:r>
      <w:r w:rsidRPr="00405758">
        <w:t xml:space="preserve"> Biomedical sciences</w:t>
      </w:r>
      <w:r w:rsidRPr="00405758">
        <w:tab/>
      </w:r>
      <w:r w:rsidR="00033723">
        <w:tab/>
      </w:r>
      <w:r w:rsidRPr="00405758">
        <w:t xml:space="preserve"> </w:t>
      </w:r>
      <w:r w:rsidRPr="0040575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405758">
        <w:instrText xml:space="preserve"> FORMCHECKBOX </w:instrText>
      </w:r>
      <w:r w:rsidR="0024782A">
        <w:fldChar w:fldCharType="separate"/>
      </w:r>
      <w:r w:rsidRPr="00405758">
        <w:fldChar w:fldCharType="end"/>
      </w:r>
      <w:r w:rsidRPr="00405758">
        <w:t xml:space="preserve"> Social sciences and humanities </w:t>
      </w:r>
    </w:p>
    <w:p w14:paraId="2C774EFE" w14:textId="24837907" w:rsidR="00EF7292" w:rsidRPr="00405758" w:rsidRDefault="00EF7292" w:rsidP="00033723">
      <w:pPr>
        <w:pStyle w:val="CharitTabelle"/>
      </w:pPr>
      <w:r w:rsidRPr="0040575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405758">
        <w:instrText xml:space="preserve"> FORMCHECKBOX </w:instrText>
      </w:r>
      <w:r w:rsidR="0024782A">
        <w:fldChar w:fldCharType="separate"/>
      </w:r>
      <w:r w:rsidRPr="00405758">
        <w:fldChar w:fldCharType="end"/>
      </w:r>
      <w:r w:rsidRPr="00405758">
        <w:t xml:space="preserve"> Public health</w:t>
      </w:r>
      <w:r w:rsidR="00AC3E22">
        <w:tab/>
      </w:r>
      <w:r w:rsidR="00AC3E22">
        <w:tab/>
      </w:r>
      <w:r w:rsidRPr="00405758">
        <w:t xml:space="preserve"> </w:t>
      </w:r>
      <w:r w:rsidRPr="0040575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405758">
        <w:instrText xml:space="preserve"> FORMCHECKBOX </w:instrText>
      </w:r>
      <w:r w:rsidR="0024782A">
        <w:fldChar w:fldCharType="separate"/>
      </w:r>
      <w:r w:rsidRPr="00405758">
        <w:fldChar w:fldCharType="end"/>
      </w:r>
      <w:r w:rsidRPr="00405758">
        <w:t xml:space="preserve"> Engineering and other sciences</w:t>
      </w:r>
    </w:p>
    <w:p w14:paraId="5D046DA9" w14:textId="495EE17F" w:rsidR="00033723" w:rsidRDefault="00033723" w:rsidP="00033723">
      <w:pPr>
        <w:pStyle w:val="berschrift2"/>
        <w:spacing w:afterLines="40" w:after="96"/>
      </w:pPr>
      <w:bookmarkStart w:id="22" w:name="_Toc103161275"/>
      <w:bookmarkStart w:id="23" w:name="_Toc103937799"/>
      <w:bookmarkStart w:id="24" w:name="_Toc62206456"/>
      <w:bookmarkStart w:id="25" w:name="_Toc62206594"/>
      <w:bookmarkStart w:id="26" w:name="_Toc62207005"/>
      <w:bookmarkStart w:id="27" w:name="_Toc76737680"/>
      <w:r>
        <w:t>Keywords (max. 4)</w:t>
      </w:r>
      <w:bookmarkEnd w:id="22"/>
      <w:bookmarkEnd w:id="23"/>
    </w:p>
    <w:p w14:paraId="3F5BE45B" w14:textId="34FB8D09" w:rsidR="00033723" w:rsidRPr="00033723" w:rsidRDefault="00033723" w:rsidP="00033723">
      <w:pPr>
        <w:pStyle w:val="CharitTabelle"/>
        <w:spacing w:afterLines="40" w:after="96"/>
      </w:pPr>
      <w:r>
        <w:t>[Keywords]</w:t>
      </w:r>
    </w:p>
    <w:p w14:paraId="781E31DF" w14:textId="2ECF4BE3" w:rsidR="00EF7292" w:rsidRPr="002624E8" w:rsidRDefault="00EF7292" w:rsidP="00033723">
      <w:pPr>
        <w:pStyle w:val="berschrift2"/>
        <w:spacing w:after="40"/>
      </w:pPr>
      <w:bookmarkStart w:id="28" w:name="_Toc103161276"/>
      <w:bookmarkStart w:id="29" w:name="_Toc103937800"/>
      <w:r w:rsidRPr="00AC3E22">
        <w:t>Requested</w:t>
      </w:r>
      <w:r w:rsidRPr="002624E8">
        <w:t xml:space="preserve"> funding</w:t>
      </w:r>
      <w:r w:rsidRPr="002624E8">
        <w:rPr>
          <w:vertAlign w:val="superscript"/>
        </w:rPr>
        <w:footnoteReference w:id="1"/>
      </w:r>
      <w:bookmarkEnd w:id="17"/>
      <w:bookmarkEnd w:id="18"/>
      <w:bookmarkEnd w:id="24"/>
      <w:bookmarkEnd w:id="25"/>
      <w:bookmarkEnd w:id="26"/>
      <w:bookmarkEnd w:id="27"/>
      <w:bookmarkEnd w:id="28"/>
      <w:bookmarkEnd w:id="29"/>
      <w:r w:rsidRPr="002624E8">
        <w:rPr>
          <w:vertAlign w:val="superscript"/>
        </w:rPr>
        <w:t xml:space="preserve"> </w:t>
      </w:r>
    </w:p>
    <w:tbl>
      <w:tblPr>
        <w:tblStyle w:val="TabellemithellemGitternetz"/>
        <w:tblW w:w="4197" w:type="dxa"/>
        <w:tblLayout w:type="fixed"/>
        <w:tblLook w:val="0000" w:firstRow="0" w:lastRow="0" w:firstColumn="0" w:lastColumn="0" w:noHBand="0" w:noVBand="0"/>
      </w:tblPr>
      <w:tblGrid>
        <w:gridCol w:w="1930"/>
        <w:gridCol w:w="2267"/>
      </w:tblGrid>
      <w:tr w:rsidR="00AC3E22" w:rsidRPr="00405758" w14:paraId="2D96CFAD" w14:textId="77777777" w:rsidTr="00AC4084">
        <w:trPr>
          <w:trHeight w:val="398"/>
        </w:trPr>
        <w:tc>
          <w:tcPr>
            <w:tcW w:w="1930" w:type="dxa"/>
          </w:tcPr>
          <w:p w14:paraId="40A75B9B" w14:textId="77777777" w:rsidR="00AC3E22" w:rsidRPr="00405758" w:rsidRDefault="00AC3E22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Category</w:t>
            </w:r>
          </w:p>
        </w:tc>
        <w:tc>
          <w:tcPr>
            <w:tcW w:w="2267" w:type="dxa"/>
          </w:tcPr>
          <w:p w14:paraId="07178D5D" w14:textId="77777777" w:rsidR="00AC3E22" w:rsidRPr="00405758" w:rsidRDefault="00AC3E22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Amount in EUR</w:t>
            </w:r>
          </w:p>
        </w:tc>
      </w:tr>
      <w:tr w:rsidR="00AC3E22" w:rsidRPr="00405758" w14:paraId="236FC068" w14:textId="77777777" w:rsidTr="00AC4084">
        <w:trPr>
          <w:trHeight w:val="103"/>
        </w:trPr>
        <w:tc>
          <w:tcPr>
            <w:tcW w:w="1930" w:type="dxa"/>
          </w:tcPr>
          <w:p w14:paraId="0DA9DDBE" w14:textId="3C41AE1B" w:rsidR="00AC3E22" w:rsidRPr="00405758" w:rsidRDefault="00AC4084" w:rsidP="003D1019">
            <w:pPr>
              <w:pStyle w:val="CharitTabelle"/>
            </w:pPr>
            <w:r>
              <w:t>Personnel</w:t>
            </w:r>
          </w:p>
        </w:tc>
        <w:tc>
          <w:tcPr>
            <w:tcW w:w="2267" w:type="dxa"/>
          </w:tcPr>
          <w:p w14:paraId="1B583ED9" w14:textId="12A4CFB0" w:rsidR="00AC3E22" w:rsidRPr="00405758" w:rsidRDefault="00AC3E22" w:rsidP="00AC3E22">
            <w:pPr>
              <w:pStyle w:val="CharitTabelle"/>
              <w:jc w:val="right"/>
            </w:pPr>
          </w:p>
        </w:tc>
      </w:tr>
      <w:tr w:rsidR="00AC3E22" w:rsidRPr="00405758" w14:paraId="17180487" w14:textId="77777777" w:rsidTr="00AC4084">
        <w:trPr>
          <w:trHeight w:val="103"/>
        </w:trPr>
        <w:tc>
          <w:tcPr>
            <w:tcW w:w="1930" w:type="dxa"/>
          </w:tcPr>
          <w:p w14:paraId="11352AC1" w14:textId="77777777" w:rsidR="00AC3E22" w:rsidRPr="00405758" w:rsidRDefault="00AC3E22" w:rsidP="003D1019">
            <w:pPr>
              <w:pStyle w:val="CharitTabelle"/>
            </w:pPr>
            <w:r w:rsidRPr="00405758">
              <w:t>Material</w:t>
            </w:r>
          </w:p>
        </w:tc>
        <w:tc>
          <w:tcPr>
            <w:tcW w:w="2267" w:type="dxa"/>
          </w:tcPr>
          <w:p w14:paraId="3F7F70D2" w14:textId="77777777" w:rsidR="00AC3E22" w:rsidRPr="00405758" w:rsidRDefault="00AC3E22" w:rsidP="003D1019">
            <w:pPr>
              <w:pStyle w:val="CharitTabelle"/>
              <w:jc w:val="right"/>
            </w:pPr>
          </w:p>
        </w:tc>
      </w:tr>
      <w:tr w:rsidR="00AC3E22" w:rsidRPr="00405758" w14:paraId="64843E72" w14:textId="77777777" w:rsidTr="00AC4084">
        <w:trPr>
          <w:trHeight w:val="103"/>
        </w:trPr>
        <w:tc>
          <w:tcPr>
            <w:tcW w:w="1930" w:type="dxa"/>
          </w:tcPr>
          <w:p w14:paraId="0F727986" w14:textId="77777777" w:rsidR="00AC3E22" w:rsidRPr="00405758" w:rsidRDefault="00AC3E22" w:rsidP="003D1019">
            <w:pPr>
              <w:pStyle w:val="CharitTabelle"/>
            </w:pPr>
            <w:r w:rsidRPr="00405758">
              <w:t>Travel</w:t>
            </w:r>
          </w:p>
        </w:tc>
        <w:tc>
          <w:tcPr>
            <w:tcW w:w="2267" w:type="dxa"/>
          </w:tcPr>
          <w:p w14:paraId="420C14BC" w14:textId="77777777" w:rsidR="00AC3E22" w:rsidRPr="00405758" w:rsidRDefault="00AC3E22" w:rsidP="003D1019">
            <w:pPr>
              <w:pStyle w:val="CharitTabelle"/>
              <w:jc w:val="right"/>
            </w:pPr>
          </w:p>
        </w:tc>
      </w:tr>
      <w:tr w:rsidR="00AC3E22" w:rsidRPr="00405758" w14:paraId="7E05ACB5" w14:textId="77777777" w:rsidTr="00AC4084">
        <w:trPr>
          <w:trHeight w:val="103"/>
        </w:trPr>
        <w:tc>
          <w:tcPr>
            <w:tcW w:w="1930" w:type="dxa"/>
          </w:tcPr>
          <w:p w14:paraId="405C8690" w14:textId="77777777" w:rsidR="00AC3E22" w:rsidRPr="00405758" w:rsidRDefault="00AC3E22" w:rsidP="003D1019">
            <w:pPr>
              <w:pStyle w:val="CharitTabelle"/>
            </w:pPr>
            <w:r w:rsidRPr="00405758">
              <w:t>Subcontracting</w:t>
            </w:r>
          </w:p>
        </w:tc>
        <w:tc>
          <w:tcPr>
            <w:tcW w:w="2267" w:type="dxa"/>
          </w:tcPr>
          <w:p w14:paraId="630626A6" w14:textId="77777777" w:rsidR="00AC3E22" w:rsidRPr="00405758" w:rsidRDefault="00AC3E22" w:rsidP="003D1019">
            <w:pPr>
              <w:pStyle w:val="CharitTabelle"/>
              <w:jc w:val="right"/>
            </w:pPr>
          </w:p>
        </w:tc>
      </w:tr>
      <w:tr w:rsidR="00AC3E22" w:rsidRPr="00405758" w14:paraId="4AE6B7C1" w14:textId="77777777" w:rsidTr="00AC4084">
        <w:trPr>
          <w:trHeight w:val="103"/>
        </w:trPr>
        <w:tc>
          <w:tcPr>
            <w:tcW w:w="1930" w:type="dxa"/>
          </w:tcPr>
          <w:p w14:paraId="3ABF8601" w14:textId="00A1B9CF" w:rsidR="00AC3E22" w:rsidRPr="00405758" w:rsidRDefault="00AC4084" w:rsidP="003D1019">
            <w:pPr>
              <w:pStyle w:val="CharitTabelle"/>
            </w:pPr>
            <w:r>
              <w:t>Other Costs</w:t>
            </w:r>
          </w:p>
        </w:tc>
        <w:tc>
          <w:tcPr>
            <w:tcW w:w="2267" w:type="dxa"/>
          </w:tcPr>
          <w:p w14:paraId="5AA36F03" w14:textId="77777777" w:rsidR="00AC3E22" w:rsidRPr="00405758" w:rsidRDefault="00AC3E22" w:rsidP="003D1019">
            <w:pPr>
              <w:pStyle w:val="CharitTabelle"/>
              <w:jc w:val="right"/>
            </w:pPr>
          </w:p>
        </w:tc>
      </w:tr>
      <w:tr w:rsidR="00AC3E22" w:rsidRPr="00405758" w14:paraId="11812959" w14:textId="77777777" w:rsidTr="00AC4084">
        <w:trPr>
          <w:trHeight w:val="103"/>
        </w:trPr>
        <w:tc>
          <w:tcPr>
            <w:tcW w:w="1930" w:type="dxa"/>
          </w:tcPr>
          <w:p w14:paraId="10245603" w14:textId="77777777" w:rsidR="00AC3E22" w:rsidRPr="009072E8" w:rsidRDefault="00AC3E22" w:rsidP="003D1019">
            <w:pPr>
              <w:pStyle w:val="CharitTabelle"/>
              <w:rPr>
                <w:b/>
              </w:rPr>
            </w:pPr>
            <w:r w:rsidRPr="009072E8">
              <w:rPr>
                <w:b/>
              </w:rPr>
              <w:t>Subtotal</w:t>
            </w:r>
          </w:p>
        </w:tc>
        <w:tc>
          <w:tcPr>
            <w:tcW w:w="2267" w:type="dxa"/>
          </w:tcPr>
          <w:p w14:paraId="0B95EBBB" w14:textId="77777777" w:rsidR="00AC3E22" w:rsidRPr="00405758" w:rsidRDefault="00AC3E22" w:rsidP="003D1019">
            <w:pPr>
              <w:pStyle w:val="CharitTabelle"/>
              <w:jc w:val="right"/>
            </w:pPr>
          </w:p>
        </w:tc>
      </w:tr>
      <w:tr w:rsidR="00AC3E22" w:rsidRPr="00405758" w14:paraId="4F299CD0" w14:textId="77777777" w:rsidTr="00AC4084">
        <w:trPr>
          <w:trHeight w:val="103"/>
        </w:trPr>
        <w:tc>
          <w:tcPr>
            <w:tcW w:w="1930" w:type="dxa"/>
          </w:tcPr>
          <w:p w14:paraId="231BE897" w14:textId="5E847A46" w:rsidR="00AC3E22" w:rsidRPr="00405758" w:rsidRDefault="00AC3E22" w:rsidP="003D1019">
            <w:pPr>
              <w:pStyle w:val="CharitTabelle"/>
            </w:pPr>
            <w:r w:rsidRPr="00405758">
              <w:t>Overhead</w:t>
            </w:r>
            <w:r w:rsidRPr="009072E8">
              <w:rPr>
                <w:vertAlign w:val="superscript"/>
              </w:rPr>
              <w:t>6</w:t>
            </w:r>
          </w:p>
        </w:tc>
        <w:tc>
          <w:tcPr>
            <w:tcW w:w="2267" w:type="dxa"/>
          </w:tcPr>
          <w:p w14:paraId="7CAE8B79" w14:textId="77777777" w:rsidR="00AC3E22" w:rsidRPr="00405758" w:rsidRDefault="00AC3E22" w:rsidP="003D1019">
            <w:pPr>
              <w:pStyle w:val="CharitTabelle"/>
              <w:jc w:val="right"/>
            </w:pPr>
          </w:p>
        </w:tc>
      </w:tr>
      <w:tr w:rsidR="00AC3E22" w:rsidRPr="00405758" w14:paraId="118C2433" w14:textId="77777777" w:rsidTr="00AC4084">
        <w:trPr>
          <w:trHeight w:val="103"/>
        </w:trPr>
        <w:tc>
          <w:tcPr>
            <w:tcW w:w="1930" w:type="dxa"/>
          </w:tcPr>
          <w:p w14:paraId="0A71C6AF" w14:textId="3B1188BE" w:rsidR="00AC3E22" w:rsidRPr="00405758" w:rsidRDefault="00AC4084" w:rsidP="003D1019">
            <w:pPr>
              <w:pStyle w:val="CharitTabelle"/>
              <w:rPr>
                <w:b/>
                <w:u w:val="single"/>
              </w:rPr>
            </w:pPr>
            <w:r>
              <w:rPr>
                <w:b/>
                <w:u w:val="single"/>
              </w:rPr>
              <w:t>Total</w:t>
            </w:r>
          </w:p>
        </w:tc>
        <w:tc>
          <w:tcPr>
            <w:tcW w:w="2267" w:type="dxa"/>
          </w:tcPr>
          <w:p w14:paraId="2E085AB2" w14:textId="77777777" w:rsidR="00AC3E22" w:rsidRPr="00405758" w:rsidRDefault="00AC3E22" w:rsidP="003D1019">
            <w:pPr>
              <w:pStyle w:val="CharitTabelle"/>
              <w:jc w:val="right"/>
              <w:rPr>
                <w:b/>
                <w:u w:val="single"/>
              </w:rPr>
            </w:pPr>
          </w:p>
        </w:tc>
      </w:tr>
    </w:tbl>
    <w:p w14:paraId="68188266" w14:textId="77777777" w:rsidR="00EF7292" w:rsidRPr="002624E8" w:rsidRDefault="00EF7292" w:rsidP="00033723">
      <w:pPr>
        <w:pStyle w:val="berschrift2"/>
        <w:spacing w:after="40"/>
      </w:pPr>
      <w:bookmarkStart w:id="30" w:name="_Toc38874361"/>
      <w:bookmarkStart w:id="31" w:name="_Toc39575642"/>
      <w:bookmarkStart w:id="32" w:name="_Toc62206457"/>
      <w:bookmarkStart w:id="33" w:name="_Toc62206595"/>
      <w:bookmarkStart w:id="34" w:name="_Toc62207006"/>
      <w:bookmarkStart w:id="35" w:name="_Toc76737681"/>
      <w:bookmarkStart w:id="36" w:name="_Toc103161277"/>
      <w:bookmarkStart w:id="37" w:name="_Toc103937801"/>
      <w:r w:rsidRPr="002624E8">
        <w:t xml:space="preserve">Project </w:t>
      </w:r>
      <w:r w:rsidRPr="00AC3E22">
        <w:t>duration</w:t>
      </w:r>
      <w:r w:rsidRPr="002624E8">
        <w:rPr>
          <w:vertAlign w:val="superscript"/>
        </w:rPr>
        <w:footnoteReference w:id="2"/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0F4F5EC5" w14:textId="77777777" w:rsidR="00EF7292" w:rsidRPr="00405758" w:rsidRDefault="00EF7292" w:rsidP="00033723">
      <w:pPr>
        <w:pStyle w:val="CharitTabelle"/>
        <w:spacing w:afterLines="40" w:after="96"/>
        <w:rPr>
          <w:rFonts w:cstheme="majorBidi"/>
        </w:rPr>
      </w:pPr>
      <w:r w:rsidRPr="00405758">
        <w:t xml:space="preserve">XX  months </w:t>
      </w:r>
      <w:bookmarkStart w:id="38" w:name="_Toc38874362"/>
      <w:bookmarkStart w:id="39" w:name="_Toc39575643"/>
      <w:bookmarkStart w:id="40" w:name="_Toc62206458"/>
      <w:bookmarkStart w:id="41" w:name="_Toc62206596"/>
      <w:bookmarkStart w:id="42" w:name="_Toc62207007"/>
    </w:p>
    <w:p w14:paraId="72F36BA1" w14:textId="77777777" w:rsidR="00EF7292" w:rsidRPr="002624E8" w:rsidRDefault="00EF7292" w:rsidP="00033723">
      <w:pPr>
        <w:pStyle w:val="berschrift2"/>
        <w:spacing w:afterLines="40" w:after="96"/>
      </w:pPr>
      <w:bookmarkStart w:id="43" w:name="_Toc76737682"/>
      <w:bookmarkStart w:id="44" w:name="_Toc103161278"/>
      <w:bookmarkStart w:id="45" w:name="_Toc103937802"/>
      <w:r w:rsidRPr="00AC3E22">
        <w:t>Applicant</w:t>
      </w:r>
      <w:bookmarkEnd w:id="38"/>
      <w:bookmarkEnd w:id="39"/>
      <w:r>
        <w:t>(s)</w:t>
      </w:r>
      <w:r w:rsidRPr="00E26778">
        <w:rPr>
          <w:vertAlign w:val="superscript"/>
        </w:rPr>
        <w:t xml:space="preserve"> </w:t>
      </w:r>
      <w:r w:rsidRPr="002624E8">
        <w:rPr>
          <w:vertAlign w:val="superscript"/>
        </w:rPr>
        <w:footnoteReference w:id="3"/>
      </w:r>
      <w:bookmarkEnd w:id="40"/>
      <w:bookmarkEnd w:id="41"/>
      <w:bookmarkEnd w:id="42"/>
      <w:bookmarkEnd w:id="43"/>
      <w:bookmarkEnd w:id="44"/>
      <w:bookmarkEnd w:id="4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22"/>
        <w:gridCol w:w="3582"/>
        <w:gridCol w:w="2657"/>
      </w:tblGrid>
      <w:tr w:rsidR="00EF7292" w:rsidRPr="00F20808" w14:paraId="093F5D53" w14:textId="77777777" w:rsidTr="003D1019">
        <w:trPr>
          <w:trHeight w:val="431"/>
        </w:trPr>
        <w:tc>
          <w:tcPr>
            <w:tcW w:w="2822" w:type="dxa"/>
          </w:tcPr>
          <w:p w14:paraId="7F74E4F0" w14:textId="77777777" w:rsidR="00EF7292" w:rsidRPr="00AC3E22" w:rsidRDefault="00EF7292" w:rsidP="00AC3E22">
            <w:pPr>
              <w:pStyle w:val="CharitTabelle"/>
              <w:rPr>
                <w:b/>
              </w:rPr>
            </w:pPr>
            <w:r w:rsidRPr="00AC3E22">
              <w:rPr>
                <w:b/>
              </w:rPr>
              <w:t>Name</w:t>
            </w:r>
          </w:p>
        </w:tc>
        <w:tc>
          <w:tcPr>
            <w:tcW w:w="3582" w:type="dxa"/>
          </w:tcPr>
          <w:p w14:paraId="427FC94B" w14:textId="77777777" w:rsidR="00EF7292" w:rsidRPr="00AC3E22" w:rsidRDefault="00EF7292" w:rsidP="00AC3E22">
            <w:pPr>
              <w:pStyle w:val="CharitTabelle"/>
              <w:rPr>
                <w:b/>
              </w:rPr>
            </w:pPr>
            <w:r w:rsidRPr="00AC3E22">
              <w:rPr>
                <w:b/>
              </w:rPr>
              <w:t>Organization</w:t>
            </w:r>
          </w:p>
        </w:tc>
        <w:tc>
          <w:tcPr>
            <w:tcW w:w="2657" w:type="dxa"/>
          </w:tcPr>
          <w:p w14:paraId="3B5A10B2" w14:textId="77777777" w:rsidR="00EF7292" w:rsidRPr="00AC3E22" w:rsidRDefault="00EF7292" w:rsidP="00AC3E22">
            <w:pPr>
              <w:pStyle w:val="CharitTabelle"/>
              <w:rPr>
                <w:b/>
              </w:rPr>
            </w:pPr>
            <w:r w:rsidRPr="00AC3E22">
              <w:rPr>
                <w:b/>
              </w:rPr>
              <w:t>Disciplines</w:t>
            </w:r>
          </w:p>
        </w:tc>
      </w:tr>
      <w:tr w:rsidR="00EF7292" w:rsidRPr="00F20808" w14:paraId="2CA46398" w14:textId="77777777" w:rsidTr="00AC4084">
        <w:trPr>
          <w:trHeight w:val="258"/>
        </w:trPr>
        <w:tc>
          <w:tcPr>
            <w:tcW w:w="2822" w:type="dxa"/>
          </w:tcPr>
          <w:p w14:paraId="5EEBF8C4" w14:textId="02F84626" w:rsidR="00EF7292" w:rsidRPr="00AC3E22" w:rsidRDefault="00EF7292" w:rsidP="00AC3E22">
            <w:pPr>
              <w:pStyle w:val="CharitTabelle"/>
            </w:pPr>
          </w:p>
        </w:tc>
        <w:tc>
          <w:tcPr>
            <w:tcW w:w="3582" w:type="dxa"/>
          </w:tcPr>
          <w:p w14:paraId="1DB35936" w14:textId="77777777" w:rsidR="00EF7292" w:rsidRPr="00AC3E22" w:rsidRDefault="00EF7292" w:rsidP="00AC3E22">
            <w:pPr>
              <w:pStyle w:val="CharitTabelle"/>
            </w:pPr>
          </w:p>
        </w:tc>
        <w:tc>
          <w:tcPr>
            <w:tcW w:w="2657" w:type="dxa"/>
          </w:tcPr>
          <w:p w14:paraId="04723693" w14:textId="77777777" w:rsidR="00EF7292" w:rsidRPr="00AC3E22" w:rsidRDefault="00EF7292" w:rsidP="00AC3E22">
            <w:pPr>
              <w:pStyle w:val="CharitTabelle"/>
            </w:pPr>
          </w:p>
        </w:tc>
      </w:tr>
      <w:tr w:rsidR="00EF7292" w:rsidRPr="00F20808" w14:paraId="0ABBB329" w14:textId="77777777" w:rsidTr="00AC4084">
        <w:trPr>
          <w:trHeight w:val="77"/>
        </w:trPr>
        <w:tc>
          <w:tcPr>
            <w:tcW w:w="2822" w:type="dxa"/>
          </w:tcPr>
          <w:p w14:paraId="398D8EEB" w14:textId="77777777" w:rsidR="00EF7292" w:rsidRPr="00AC3E22" w:rsidRDefault="00EF7292" w:rsidP="00AC3E22">
            <w:pPr>
              <w:pStyle w:val="CharitTabelle"/>
            </w:pPr>
          </w:p>
        </w:tc>
        <w:tc>
          <w:tcPr>
            <w:tcW w:w="3582" w:type="dxa"/>
          </w:tcPr>
          <w:p w14:paraId="06B098E7" w14:textId="77777777" w:rsidR="00EF7292" w:rsidRPr="00AC3E22" w:rsidRDefault="00EF7292" w:rsidP="00AC3E22">
            <w:pPr>
              <w:pStyle w:val="CharitTabelle"/>
            </w:pPr>
          </w:p>
        </w:tc>
        <w:tc>
          <w:tcPr>
            <w:tcW w:w="2657" w:type="dxa"/>
          </w:tcPr>
          <w:p w14:paraId="3FE68CFE" w14:textId="77777777" w:rsidR="00EF7292" w:rsidRPr="00AC3E22" w:rsidRDefault="00EF7292" w:rsidP="00AC3E22">
            <w:pPr>
              <w:pStyle w:val="CharitTabelle"/>
            </w:pPr>
          </w:p>
        </w:tc>
      </w:tr>
      <w:tr w:rsidR="00EF7292" w:rsidRPr="00F20808" w14:paraId="6D81DF04" w14:textId="77777777" w:rsidTr="00AC4084">
        <w:trPr>
          <w:trHeight w:val="125"/>
        </w:trPr>
        <w:tc>
          <w:tcPr>
            <w:tcW w:w="2822" w:type="dxa"/>
          </w:tcPr>
          <w:p w14:paraId="5DD4D8ED" w14:textId="77777777" w:rsidR="00EF7292" w:rsidRPr="00AC3E22" w:rsidRDefault="00EF7292" w:rsidP="00AC3E22">
            <w:pPr>
              <w:pStyle w:val="CharitTabelle"/>
            </w:pPr>
          </w:p>
        </w:tc>
        <w:tc>
          <w:tcPr>
            <w:tcW w:w="3582" w:type="dxa"/>
          </w:tcPr>
          <w:p w14:paraId="4992DC4E" w14:textId="77777777" w:rsidR="00EF7292" w:rsidRPr="00AC3E22" w:rsidRDefault="00EF7292" w:rsidP="00AC3E22">
            <w:pPr>
              <w:pStyle w:val="CharitTabelle"/>
            </w:pPr>
          </w:p>
        </w:tc>
        <w:tc>
          <w:tcPr>
            <w:tcW w:w="2657" w:type="dxa"/>
          </w:tcPr>
          <w:p w14:paraId="221A7EDE" w14:textId="77777777" w:rsidR="00EF7292" w:rsidRPr="00AC3E22" w:rsidRDefault="00EF7292" w:rsidP="00AC3E22">
            <w:pPr>
              <w:pStyle w:val="CharitTabelle"/>
            </w:pPr>
          </w:p>
        </w:tc>
      </w:tr>
    </w:tbl>
    <w:p w14:paraId="5EE6C7C1" w14:textId="77777777" w:rsidR="00AC4084" w:rsidRDefault="00AC4084" w:rsidP="00EF7292"/>
    <w:p w14:paraId="2EB00A14" w14:textId="4814BEC1" w:rsidR="00EF7292" w:rsidRPr="00F20808" w:rsidRDefault="00EF7292" w:rsidP="00EF7292">
      <w:r w:rsidRPr="000F3BB0">
        <w:t>_______________________________</w:t>
      </w:r>
      <w:r w:rsidRPr="000F3BB0">
        <w:tab/>
        <w:t>____________________________________________</w:t>
      </w:r>
    </w:p>
    <w:p w14:paraId="54246D4C" w14:textId="44A6586F" w:rsidR="00F22973" w:rsidRDefault="00EF7292" w:rsidP="00033723">
      <w:pPr>
        <w:pStyle w:val="CharitTabelle"/>
      </w:pPr>
      <w:r w:rsidRPr="000F3BB0">
        <w:t xml:space="preserve">Place, Date </w:t>
      </w:r>
      <w:r w:rsidRPr="000F3BB0">
        <w:tab/>
      </w:r>
      <w:r w:rsidRPr="000F3BB0">
        <w:tab/>
      </w:r>
      <w:r w:rsidRPr="000F3BB0">
        <w:tab/>
      </w:r>
      <w:r w:rsidRPr="000F3BB0">
        <w:tab/>
        <w:t>Signature of the applicant</w:t>
      </w:r>
      <w:r>
        <w:t>(s)</w:t>
      </w:r>
    </w:p>
    <w:p w14:paraId="0F620331" w14:textId="77777777" w:rsidR="00F22973" w:rsidRPr="00405758" w:rsidRDefault="00F22973" w:rsidP="00AC3E22">
      <w:pPr>
        <w:pStyle w:val="berschrift2"/>
      </w:pPr>
      <w:bookmarkStart w:id="46" w:name="_Toc76737683"/>
      <w:bookmarkStart w:id="47" w:name="_Toc103161279"/>
      <w:bookmarkStart w:id="48" w:name="_Toc103937803"/>
      <w:bookmarkStart w:id="49" w:name="_Toc62206460"/>
      <w:bookmarkStart w:id="50" w:name="_Toc62206598"/>
      <w:bookmarkStart w:id="51" w:name="_Toc62207009"/>
      <w:r w:rsidRPr="00AC3E22">
        <w:lastRenderedPageBreak/>
        <w:t>Abstract</w:t>
      </w:r>
      <w:bookmarkEnd w:id="46"/>
      <w:bookmarkEnd w:id="47"/>
      <w:bookmarkEnd w:id="48"/>
      <w:r w:rsidRPr="00405758">
        <w:t xml:space="preserve"> </w:t>
      </w:r>
    </w:p>
    <w:p w14:paraId="3E211F94" w14:textId="77777777" w:rsidR="00F22973" w:rsidRPr="00405758" w:rsidRDefault="00F22973" w:rsidP="00F22973">
      <w:r w:rsidRPr="00405758">
        <w:t xml:space="preserve">Provide a one-page summary of your research project. Please explicitly mention the following aspects:  </w:t>
      </w:r>
      <w:bookmarkEnd w:id="49"/>
      <w:bookmarkEnd w:id="50"/>
      <w:bookmarkEnd w:id="51"/>
    </w:p>
    <w:p w14:paraId="17C55420" w14:textId="77777777" w:rsidR="00F22973" w:rsidRPr="00405758" w:rsidRDefault="00F22973" w:rsidP="00F22973">
      <w:pPr>
        <w:pStyle w:val="Listenabsatz"/>
        <w:numPr>
          <w:ilvl w:val="0"/>
          <w:numId w:val="38"/>
        </w:numPr>
        <w:rPr>
          <w:b/>
        </w:rPr>
      </w:pPr>
      <w:r w:rsidRPr="00405758">
        <w:rPr>
          <w:b/>
        </w:rPr>
        <w:t>Research objectives and methods</w:t>
      </w:r>
    </w:p>
    <w:p w14:paraId="0838FD8F" w14:textId="77777777" w:rsidR="00F22973" w:rsidRPr="00405758" w:rsidRDefault="00F22973" w:rsidP="00F22973">
      <w:pPr>
        <w:pStyle w:val="Listenabsatz"/>
      </w:pPr>
    </w:p>
    <w:p w14:paraId="0D6417B1" w14:textId="77777777" w:rsidR="00F22973" w:rsidRPr="00405758" w:rsidRDefault="00F22973" w:rsidP="00F22973">
      <w:pPr>
        <w:pStyle w:val="Listenabsatz"/>
      </w:pPr>
    </w:p>
    <w:p w14:paraId="53ED9261" w14:textId="77777777" w:rsidR="00F22973" w:rsidRPr="00405758" w:rsidRDefault="00F22973" w:rsidP="00F22973">
      <w:pPr>
        <w:pStyle w:val="Listenabsatz"/>
        <w:numPr>
          <w:ilvl w:val="0"/>
          <w:numId w:val="38"/>
        </w:numPr>
        <w:rPr>
          <w:b/>
        </w:rPr>
      </w:pPr>
      <w:r w:rsidRPr="00405758">
        <w:rPr>
          <w:b/>
        </w:rPr>
        <w:t xml:space="preserve">Novelty and interdisciplinarity of the project </w:t>
      </w:r>
    </w:p>
    <w:p w14:paraId="5C156C1A" w14:textId="77777777" w:rsidR="00F22973" w:rsidRPr="00405758" w:rsidRDefault="00F22973" w:rsidP="00F22973"/>
    <w:p w14:paraId="66243798" w14:textId="7BD1570F" w:rsidR="004149F0" w:rsidRPr="004149F0" w:rsidRDefault="00F22973" w:rsidP="004149F0">
      <w:pPr>
        <w:pStyle w:val="Listenabsatz"/>
        <w:numPr>
          <w:ilvl w:val="0"/>
          <w:numId w:val="38"/>
        </w:numPr>
        <w:rPr>
          <w:b/>
        </w:rPr>
      </w:pPr>
      <w:r w:rsidRPr="00405758">
        <w:rPr>
          <w:b/>
        </w:rPr>
        <w:t>Work plan and management procedures</w:t>
      </w:r>
    </w:p>
    <w:p w14:paraId="20879500" w14:textId="7BD1570F" w:rsidR="00F22973" w:rsidRPr="00405758" w:rsidRDefault="00F22973" w:rsidP="00F22973">
      <w:r w:rsidRPr="00405758">
        <w:t>Work Plan Summary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F22973" w:rsidRPr="00405758" w14:paraId="63B33ABC" w14:textId="77777777" w:rsidTr="003D1019">
        <w:trPr>
          <w:trHeight w:val="477"/>
        </w:trPr>
        <w:tc>
          <w:tcPr>
            <w:tcW w:w="2830" w:type="dxa"/>
          </w:tcPr>
          <w:p w14:paraId="0C6BEA5C" w14:textId="77777777" w:rsidR="00F22973" w:rsidRPr="00405758" w:rsidRDefault="00F22973" w:rsidP="003D1019">
            <w:pPr>
              <w:rPr>
                <w:rFonts w:cstheme="minorHAnsi"/>
                <w:b/>
              </w:rPr>
            </w:pPr>
            <w:r w:rsidRPr="00405758">
              <w:rPr>
                <w:rFonts w:cstheme="minorHAnsi"/>
                <w:b/>
              </w:rPr>
              <w:t>Work Package Title</w:t>
            </w:r>
          </w:p>
        </w:tc>
        <w:tc>
          <w:tcPr>
            <w:tcW w:w="6232" w:type="dxa"/>
          </w:tcPr>
          <w:p w14:paraId="230A783B" w14:textId="77777777" w:rsidR="00F22973" w:rsidRPr="00405758" w:rsidRDefault="00F22973" w:rsidP="003D1019">
            <w:pPr>
              <w:rPr>
                <w:rFonts w:cstheme="minorHAnsi"/>
                <w:b/>
              </w:rPr>
            </w:pPr>
            <w:r w:rsidRPr="00405758">
              <w:rPr>
                <w:rFonts w:cstheme="minorHAnsi"/>
                <w:b/>
              </w:rPr>
              <w:t>Brief description</w:t>
            </w:r>
          </w:p>
        </w:tc>
      </w:tr>
      <w:tr w:rsidR="00F22973" w:rsidRPr="00405758" w14:paraId="06C992B6" w14:textId="77777777" w:rsidTr="003D1019">
        <w:trPr>
          <w:trHeight w:val="477"/>
        </w:trPr>
        <w:tc>
          <w:tcPr>
            <w:tcW w:w="2830" w:type="dxa"/>
          </w:tcPr>
          <w:p w14:paraId="6DE12D30" w14:textId="77777777" w:rsidR="00F22973" w:rsidRPr="00405758" w:rsidRDefault="00F22973" w:rsidP="003D1019">
            <w:pPr>
              <w:rPr>
                <w:rFonts w:cstheme="minorHAnsi"/>
              </w:rPr>
            </w:pPr>
            <w:r w:rsidRPr="00405758">
              <w:rPr>
                <w:rFonts w:cstheme="minorHAnsi"/>
              </w:rPr>
              <w:t>WP1: Title</w:t>
            </w:r>
          </w:p>
        </w:tc>
        <w:tc>
          <w:tcPr>
            <w:tcW w:w="6232" w:type="dxa"/>
          </w:tcPr>
          <w:p w14:paraId="728F840B" w14:textId="77777777" w:rsidR="00F22973" w:rsidRPr="00405758" w:rsidRDefault="00F22973" w:rsidP="003D1019">
            <w:pPr>
              <w:rPr>
                <w:rFonts w:cstheme="minorHAnsi"/>
              </w:rPr>
            </w:pPr>
          </w:p>
        </w:tc>
      </w:tr>
      <w:tr w:rsidR="00F22973" w:rsidRPr="00405758" w14:paraId="19152C5D" w14:textId="77777777" w:rsidTr="003D1019">
        <w:trPr>
          <w:trHeight w:val="477"/>
        </w:trPr>
        <w:tc>
          <w:tcPr>
            <w:tcW w:w="2830" w:type="dxa"/>
          </w:tcPr>
          <w:p w14:paraId="7E0DF534" w14:textId="77777777" w:rsidR="00F22973" w:rsidRPr="00405758" w:rsidRDefault="00F22973" w:rsidP="003D1019">
            <w:pPr>
              <w:rPr>
                <w:rFonts w:cstheme="minorHAnsi"/>
              </w:rPr>
            </w:pPr>
            <w:r w:rsidRPr="00405758">
              <w:rPr>
                <w:rFonts w:cstheme="minorHAnsi"/>
              </w:rPr>
              <w:t xml:space="preserve">WP2: Title </w:t>
            </w:r>
          </w:p>
        </w:tc>
        <w:tc>
          <w:tcPr>
            <w:tcW w:w="6232" w:type="dxa"/>
          </w:tcPr>
          <w:p w14:paraId="7884C8B8" w14:textId="77777777" w:rsidR="00F22973" w:rsidRPr="00405758" w:rsidRDefault="00F22973" w:rsidP="003D1019">
            <w:pPr>
              <w:rPr>
                <w:rFonts w:cstheme="minorHAnsi"/>
              </w:rPr>
            </w:pPr>
          </w:p>
        </w:tc>
      </w:tr>
      <w:tr w:rsidR="00F22973" w:rsidRPr="00405758" w14:paraId="0C75C4FD" w14:textId="77777777" w:rsidTr="003D1019">
        <w:trPr>
          <w:trHeight w:val="477"/>
        </w:trPr>
        <w:tc>
          <w:tcPr>
            <w:tcW w:w="2830" w:type="dxa"/>
          </w:tcPr>
          <w:p w14:paraId="5C53A674" w14:textId="77777777" w:rsidR="00F22973" w:rsidRPr="00405758" w:rsidRDefault="00F22973" w:rsidP="003D1019">
            <w:pPr>
              <w:rPr>
                <w:rFonts w:cstheme="minorHAnsi"/>
              </w:rPr>
            </w:pPr>
            <w:r w:rsidRPr="00405758">
              <w:rPr>
                <w:rFonts w:cstheme="minorHAnsi"/>
              </w:rPr>
              <w:t>…</w:t>
            </w:r>
          </w:p>
        </w:tc>
        <w:tc>
          <w:tcPr>
            <w:tcW w:w="6232" w:type="dxa"/>
          </w:tcPr>
          <w:p w14:paraId="1025929A" w14:textId="77777777" w:rsidR="00F22973" w:rsidRPr="00405758" w:rsidRDefault="00F22973" w:rsidP="003D1019">
            <w:pPr>
              <w:rPr>
                <w:rFonts w:cstheme="minorHAnsi"/>
              </w:rPr>
            </w:pPr>
          </w:p>
        </w:tc>
      </w:tr>
    </w:tbl>
    <w:p w14:paraId="1D12C360" w14:textId="77777777" w:rsidR="00F22973" w:rsidRPr="00405758" w:rsidRDefault="00F22973" w:rsidP="00F22973"/>
    <w:p w14:paraId="73DE0CD1" w14:textId="77777777" w:rsidR="00F22973" w:rsidRPr="00405758" w:rsidRDefault="00F22973" w:rsidP="00F22973">
      <w:pPr>
        <w:pStyle w:val="Listenabsatz"/>
        <w:numPr>
          <w:ilvl w:val="0"/>
          <w:numId w:val="38"/>
        </w:numPr>
        <w:rPr>
          <w:b/>
        </w:rPr>
      </w:pPr>
      <w:r w:rsidRPr="00405758">
        <w:rPr>
          <w:b/>
        </w:rPr>
        <w:t>Impact potential and networking</w:t>
      </w:r>
    </w:p>
    <w:p w14:paraId="3C9B73A4" w14:textId="77777777" w:rsidR="00F22973" w:rsidRDefault="00F22973" w:rsidP="00EF7292"/>
    <w:p w14:paraId="58CD0DA9" w14:textId="4034C945" w:rsidR="00F22973" w:rsidRDefault="00F22973" w:rsidP="00EF7292">
      <w:pPr>
        <w:sectPr w:rsidR="00F22973" w:rsidSect="00AC3E22">
          <w:pgSz w:w="11906" w:h="16838"/>
          <w:pgMar w:top="2336" w:right="991" w:bottom="1134" w:left="1276" w:header="568" w:footer="510" w:gutter="0"/>
          <w:pgNumType w:start="1"/>
          <w:cols w:space="708"/>
          <w:titlePg/>
          <w:docGrid w:linePitch="360"/>
        </w:sectPr>
      </w:pPr>
    </w:p>
    <w:p w14:paraId="007D81A3" w14:textId="77777777" w:rsidR="001A5A58" w:rsidRDefault="00F22973">
      <w:pPr>
        <w:pStyle w:val="Verzeichnis1"/>
        <w:tabs>
          <w:tab w:val="right" w:leader="dot" w:pos="9629"/>
        </w:tabs>
        <w:rPr>
          <w:rFonts w:asciiTheme="majorHAnsi" w:hAnsiTheme="majorHAnsi"/>
          <w:color w:val="0073A0"/>
          <w:sz w:val="32"/>
          <w:szCs w:val="32"/>
        </w:rPr>
      </w:pPr>
      <w:r>
        <w:rPr>
          <w:rFonts w:asciiTheme="majorHAnsi" w:hAnsiTheme="majorHAnsi"/>
          <w:color w:val="0073A0"/>
          <w:sz w:val="32"/>
          <w:szCs w:val="32"/>
        </w:rPr>
        <w:lastRenderedPageBreak/>
        <w:t xml:space="preserve">Table of </w:t>
      </w:r>
      <w:r w:rsidRPr="00C56711">
        <w:rPr>
          <w:rFonts w:asciiTheme="majorHAnsi" w:hAnsiTheme="majorHAnsi"/>
          <w:color w:val="0073A0"/>
          <w:sz w:val="32"/>
          <w:szCs w:val="32"/>
        </w:rPr>
        <w:t>Content</w:t>
      </w:r>
      <w:r w:rsidR="006464B8">
        <w:rPr>
          <w:rFonts w:asciiTheme="majorHAnsi" w:hAnsiTheme="majorHAnsi"/>
          <w:color w:val="0073A0"/>
          <w:sz w:val="32"/>
          <w:szCs w:val="32"/>
        </w:rPr>
        <w:t>s</w:t>
      </w:r>
      <w:r w:rsidRPr="00C56711">
        <w:rPr>
          <w:rFonts w:asciiTheme="majorHAnsi" w:hAnsiTheme="majorHAnsi"/>
          <w:color w:val="0073A0"/>
          <w:sz w:val="32"/>
          <w:szCs w:val="32"/>
        </w:rPr>
        <w:t xml:space="preserve"> </w:t>
      </w:r>
    </w:p>
    <w:p w14:paraId="10845900" w14:textId="45C70E54" w:rsidR="001A5A58" w:rsidRDefault="00F22973">
      <w:pPr>
        <w:pStyle w:val="Verzeichnis1"/>
        <w:tabs>
          <w:tab w:val="right" w:leader="dot" w:pos="9629"/>
        </w:tabs>
        <w:rPr>
          <w:noProof/>
          <w:lang w:val="de-DE" w:eastAsia="de-DE"/>
        </w:rPr>
      </w:pPr>
      <w:r>
        <w:fldChar w:fldCharType="begin"/>
      </w:r>
      <w:r>
        <w:instrText xml:space="preserve"> TOC \h \z \t "Überschrift 1;1;Überschrift 2;2" </w:instrText>
      </w:r>
      <w:r>
        <w:fldChar w:fldCharType="separate"/>
      </w:r>
      <w:hyperlink w:anchor="_Toc103937795" w:history="1">
        <w:r w:rsidR="001A5A58" w:rsidRPr="00921752">
          <w:rPr>
            <w:rStyle w:val="Hyperlink"/>
            <w:noProof/>
          </w:rPr>
          <w:t>Summary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_Toc103937795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501EA31B" w14:textId="62EA71EE" w:rsidR="001A5A58" w:rsidRDefault="0024782A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3937804" w:history="1">
        <w:r w:rsidR="001A5A58" w:rsidRPr="00921752">
          <w:rPr>
            <w:rStyle w:val="Hyperlink"/>
            <w:noProof/>
          </w:rPr>
          <w:t>1.</w:t>
        </w:r>
        <w:r w:rsidR="001A5A58">
          <w:rPr>
            <w:noProof/>
            <w:lang w:val="de-DE" w:eastAsia="de-DE"/>
          </w:rPr>
          <w:tab/>
        </w:r>
        <w:r w:rsidR="001A5A58" w:rsidRPr="00921752">
          <w:rPr>
            <w:rStyle w:val="Hyperlink"/>
            <w:noProof/>
          </w:rPr>
          <w:t>Research Objectives and Methods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_Toc103937804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42642171" w14:textId="65A6D9D9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05" w:history="1">
        <w:r w:rsidR="001A5A58" w:rsidRPr="00921752">
          <w:rPr>
            <w:rStyle w:val="Hyperlink"/>
            <w:noProof/>
          </w:rPr>
          <w:t>Introduction and Background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_Toc103937805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1663D5B4" w14:textId="0A70B419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06" w:history="1">
        <w:r w:rsidR="001A5A58" w:rsidRPr="00921752">
          <w:rPr>
            <w:rStyle w:val="Hyperlink"/>
            <w:noProof/>
          </w:rPr>
          <w:t>Research Objectives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_Toc103937806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0F0A1237" w14:textId="44043F44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07" w:history="1">
        <w:r w:rsidR="001A5A58" w:rsidRPr="00921752">
          <w:rPr>
            <w:rStyle w:val="Hyperlink"/>
            <w:noProof/>
          </w:rPr>
          <w:t>Research Methods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_Toc103937807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106987D3" w14:textId="5B5384AE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08" w:history="1">
        <w:r w:rsidR="001A5A58" w:rsidRPr="00921752">
          <w:rPr>
            <w:rStyle w:val="Hyperlink"/>
            <w:noProof/>
          </w:rPr>
          <w:t>Applicant(s)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_Toc103937808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3B8C53D6" w14:textId="442C2A21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09" w:history="1">
        <w:r w:rsidR="001A5A58" w:rsidRPr="00921752">
          <w:rPr>
            <w:rStyle w:val="Hyperlink"/>
            <w:noProof/>
          </w:rPr>
          <w:t>Other GLOHRA Projects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_Toc103937809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11791CB3" w14:textId="0F798B00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0" w:history="1">
        <w:r w:rsidR="001A5A58" w:rsidRPr="00921752">
          <w:rPr>
            <w:rStyle w:val="Hyperlink"/>
            <w:noProof/>
          </w:rPr>
          <w:t>Additional Team Members and Project Partners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_Toc103937810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2</w:t>
        </w:r>
        <w:r w:rsidR="001A5A58">
          <w:rPr>
            <w:noProof/>
            <w:webHidden/>
          </w:rPr>
          <w:fldChar w:fldCharType="end"/>
        </w:r>
      </w:hyperlink>
    </w:p>
    <w:p w14:paraId="6E4EBE57" w14:textId="2377A287" w:rsidR="001A5A58" w:rsidRDefault="0024782A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3937811" w:history="1">
        <w:r w:rsidR="001A5A58" w:rsidRPr="00921752">
          <w:rPr>
            <w:rStyle w:val="Hyperlink"/>
            <w:noProof/>
          </w:rPr>
          <w:t>2.</w:t>
        </w:r>
        <w:r w:rsidR="001A5A58">
          <w:rPr>
            <w:noProof/>
            <w:lang w:val="de-DE" w:eastAsia="de-DE"/>
          </w:rPr>
          <w:tab/>
        </w:r>
        <w:r w:rsidR="001A5A58" w:rsidRPr="00921752">
          <w:rPr>
            <w:rStyle w:val="Hyperlink"/>
            <w:noProof/>
          </w:rPr>
          <w:t>Work Plan and Feasibility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_Toc103937811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2</w:t>
        </w:r>
        <w:r w:rsidR="001A5A58">
          <w:rPr>
            <w:noProof/>
            <w:webHidden/>
          </w:rPr>
          <w:fldChar w:fldCharType="end"/>
        </w:r>
      </w:hyperlink>
    </w:p>
    <w:p w14:paraId="5DE8FC1A" w14:textId="29E26222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2" w:history="1">
        <w:r w:rsidR="001A5A58" w:rsidRPr="00921752">
          <w:rPr>
            <w:rStyle w:val="Hyperlink"/>
            <w:noProof/>
          </w:rPr>
          <w:t>Work Plan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_Toc103937812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2</w:t>
        </w:r>
        <w:r w:rsidR="001A5A58">
          <w:rPr>
            <w:noProof/>
            <w:webHidden/>
          </w:rPr>
          <w:fldChar w:fldCharType="end"/>
        </w:r>
      </w:hyperlink>
    </w:p>
    <w:p w14:paraId="4E1C4BE2" w14:textId="1520E2DB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3" w:history="1">
        <w:r w:rsidR="001A5A58" w:rsidRPr="00921752">
          <w:rPr>
            <w:rStyle w:val="Hyperlink"/>
            <w:noProof/>
          </w:rPr>
          <w:t>Timeline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_Toc103937813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2</w:t>
        </w:r>
        <w:r w:rsidR="001A5A58">
          <w:rPr>
            <w:noProof/>
            <w:webHidden/>
          </w:rPr>
          <w:fldChar w:fldCharType="end"/>
        </w:r>
      </w:hyperlink>
    </w:p>
    <w:p w14:paraId="2E980028" w14:textId="163397AD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4" w:history="1">
        <w:r w:rsidR="001A5A58" w:rsidRPr="00921752">
          <w:rPr>
            <w:rStyle w:val="Hyperlink"/>
            <w:noProof/>
          </w:rPr>
          <w:t>Expected Project Results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_Toc103937814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2</w:t>
        </w:r>
        <w:r w:rsidR="001A5A58">
          <w:rPr>
            <w:noProof/>
            <w:webHidden/>
          </w:rPr>
          <w:fldChar w:fldCharType="end"/>
        </w:r>
      </w:hyperlink>
    </w:p>
    <w:p w14:paraId="184ADD51" w14:textId="2ABE9F88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5" w:history="1">
        <w:r w:rsidR="001A5A58" w:rsidRPr="00921752">
          <w:rPr>
            <w:rStyle w:val="Hyperlink"/>
            <w:noProof/>
          </w:rPr>
          <w:t>Previous Experience and Proven Track Record of the Implementing Project Partners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_Toc103937815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4</w:t>
        </w:r>
        <w:r w:rsidR="001A5A58">
          <w:rPr>
            <w:noProof/>
            <w:webHidden/>
          </w:rPr>
          <w:fldChar w:fldCharType="end"/>
        </w:r>
      </w:hyperlink>
    </w:p>
    <w:p w14:paraId="0B193DA7" w14:textId="5983345B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6" w:history="1">
        <w:r w:rsidR="001A5A58" w:rsidRPr="00921752">
          <w:rPr>
            <w:rStyle w:val="Hyperlink"/>
            <w:noProof/>
          </w:rPr>
          <w:t>Resources and Budget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_Toc103937816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4</w:t>
        </w:r>
        <w:r w:rsidR="001A5A58">
          <w:rPr>
            <w:noProof/>
            <w:webHidden/>
          </w:rPr>
          <w:fldChar w:fldCharType="end"/>
        </w:r>
      </w:hyperlink>
    </w:p>
    <w:p w14:paraId="625EDF3F" w14:textId="53A44E35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7" w:history="1">
        <w:r w:rsidR="001A5A58" w:rsidRPr="00921752">
          <w:rPr>
            <w:rStyle w:val="Hyperlink"/>
            <w:noProof/>
          </w:rPr>
          <w:t>Risk management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_Toc103937817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5</w:t>
        </w:r>
        <w:r w:rsidR="001A5A58">
          <w:rPr>
            <w:noProof/>
            <w:webHidden/>
          </w:rPr>
          <w:fldChar w:fldCharType="end"/>
        </w:r>
      </w:hyperlink>
    </w:p>
    <w:p w14:paraId="6CA75AD6" w14:textId="07BB9D53" w:rsidR="001A5A58" w:rsidRDefault="0024782A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3937818" w:history="1">
        <w:r w:rsidR="001A5A58" w:rsidRPr="00921752">
          <w:rPr>
            <w:rStyle w:val="Hyperlink"/>
            <w:noProof/>
          </w:rPr>
          <w:t>3.</w:t>
        </w:r>
        <w:r w:rsidR="001A5A58">
          <w:rPr>
            <w:noProof/>
            <w:lang w:val="de-DE" w:eastAsia="de-DE"/>
          </w:rPr>
          <w:tab/>
        </w:r>
        <w:r w:rsidR="001A5A58" w:rsidRPr="00921752">
          <w:rPr>
            <w:rStyle w:val="Hyperlink"/>
            <w:noProof/>
          </w:rPr>
          <w:t>Expected Impact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_Toc103937818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5</w:t>
        </w:r>
        <w:r w:rsidR="001A5A58">
          <w:rPr>
            <w:noProof/>
            <w:webHidden/>
          </w:rPr>
          <w:fldChar w:fldCharType="end"/>
        </w:r>
      </w:hyperlink>
    </w:p>
    <w:p w14:paraId="6B54B39C" w14:textId="02B3E798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19" w:history="1">
        <w:r w:rsidR="001A5A58" w:rsidRPr="00921752">
          <w:rPr>
            <w:rStyle w:val="Hyperlink"/>
            <w:noProof/>
          </w:rPr>
          <w:t>Expected Impact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_Toc103937819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5</w:t>
        </w:r>
        <w:r w:rsidR="001A5A58">
          <w:rPr>
            <w:noProof/>
            <w:webHidden/>
          </w:rPr>
          <w:fldChar w:fldCharType="end"/>
        </w:r>
      </w:hyperlink>
    </w:p>
    <w:p w14:paraId="2B7B48DB" w14:textId="5B1F0065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20" w:history="1">
        <w:r w:rsidR="001A5A58" w:rsidRPr="00921752">
          <w:rPr>
            <w:rStyle w:val="Hyperlink"/>
            <w:noProof/>
          </w:rPr>
          <w:t>Networking Aspects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_Toc103937820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5</w:t>
        </w:r>
        <w:r w:rsidR="001A5A58">
          <w:rPr>
            <w:noProof/>
            <w:webHidden/>
          </w:rPr>
          <w:fldChar w:fldCharType="end"/>
        </w:r>
      </w:hyperlink>
    </w:p>
    <w:p w14:paraId="33A6C3AA" w14:textId="1F689FA8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21" w:history="1">
        <w:r w:rsidR="001A5A58" w:rsidRPr="00921752">
          <w:rPr>
            <w:rStyle w:val="Hyperlink"/>
            <w:noProof/>
          </w:rPr>
          <w:t>Reasons for Implementing a Project with GLOHRA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_Toc103937821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6</w:t>
        </w:r>
        <w:r w:rsidR="001A5A58">
          <w:rPr>
            <w:noProof/>
            <w:webHidden/>
          </w:rPr>
          <w:fldChar w:fldCharType="end"/>
        </w:r>
      </w:hyperlink>
    </w:p>
    <w:p w14:paraId="1FAD1CE3" w14:textId="6DA584C0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22" w:history="1">
        <w:r w:rsidR="001A5A58" w:rsidRPr="00921752">
          <w:rPr>
            <w:rStyle w:val="Hyperlink"/>
            <w:noProof/>
          </w:rPr>
          <w:t>Ethical Aspects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_Toc103937822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6</w:t>
        </w:r>
        <w:r w:rsidR="001A5A58">
          <w:rPr>
            <w:noProof/>
            <w:webHidden/>
          </w:rPr>
          <w:fldChar w:fldCharType="end"/>
        </w:r>
      </w:hyperlink>
    </w:p>
    <w:p w14:paraId="4F39F8EB" w14:textId="0BA29A1C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23" w:history="1">
        <w:r w:rsidR="001A5A58" w:rsidRPr="00921752">
          <w:rPr>
            <w:rStyle w:val="Hyperlink"/>
            <w:noProof/>
          </w:rPr>
          <w:t>Gender Considerations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_Toc103937823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6</w:t>
        </w:r>
        <w:r w:rsidR="001A5A58">
          <w:rPr>
            <w:noProof/>
            <w:webHidden/>
          </w:rPr>
          <w:fldChar w:fldCharType="end"/>
        </w:r>
      </w:hyperlink>
    </w:p>
    <w:p w14:paraId="7E0F4202" w14:textId="7F10B5FF" w:rsidR="001A5A58" w:rsidRDefault="0024782A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3937824" w:history="1">
        <w:r w:rsidR="001A5A58" w:rsidRPr="00921752">
          <w:rPr>
            <w:rStyle w:val="Hyperlink"/>
            <w:noProof/>
          </w:rPr>
          <w:t>Sustainability Considerations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_Toc103937824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6</w:t>
        </w:r>
        <w:r w:rsidR="001A5A58">
          <w:rPr>
            <w:noProof/>
            <w:webHidden/>
          </w:rPr>
          <w:fldChar w:fldCharType="end"/>
        </w:r>
      </w:hyperlink>
    </w:p>
    <w:p w14:paraId="2A64437C" w14:textId="2FD5902A" w:rsidR="001A5A58" w:rsidRDefault="0024782A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3937825" w:history="1">
        <w:r w:rsidR="001A5A58" w:rsidRPr="00921752">
          <w:rPr>
            <w:rStyle w:val="Hyperlink"/>
            <w:noProof/>
          </w:rPr>
          <w:t>4.</w:t>
        </w:r>
        <w:r w:rsidR="001A5A58">
          <w:rPr>
            <w:noProof/>
            <w:lang w:val="de-DE" w:eastAsia="de-DE"/>
          </w:rPr>
          <w:tab/>
        </w:r>
        <w:r w:rsidR="001A5A58" w:rsidRPr="00921752">
          <w:rPr>
            <w:rStyle w:val="Hyperlink"/>
            <w:noProof/>
          </w:rPr>
          <w:t>Annex</w:t>
        </w:r>
        <w:r w:rsidR="001A5A58">
          <w:rPr>
            <w:noProof/>
            <w:webHidden/>
          </w:rPr>
          <w:tab/>
        </w:r>
        <w:r w:rsidR="001A5A58">
          <w:rPr>
            <w:noProof/>
            <w:webHidden/>
          </w:rPr>
          <w:fldChar w:fldCharType="begin"/>
        </w:r>
        <w:r w:rsidR="001A5A58">
          <w:rPr>
            <w:noProof/>
            <w:webHidden/>
          </w:rPr>
          <w:instrText xml:space="preserve"> PAGEREF _Toc103937825 \h </w:instrText>
        </w:r>
        <w:r w:rsidR="001A5A58">
          <w:rPr>
            <w:noProof/>
            <w:webHidden/>
          </w:rPr>
        </w:r>
        <w:r w:rsidR="001A5A58">
          <w:rPr>
            <w:noProof/>
            <w:webHidden/>
          </w:rPr>
          <w:fldChar w:fldCharType="separate"/>
        </w:r>
        <w:r w:rsidR="001A5A58">
          <w:rPr>
            <w:noProof/>
            <w:webHidden/>
          </w:rPr>
          <w:t>1</w:t>
        </w:r>
        <w:r w:rsidR="001A5A58">
          <w:rPr>
            <w:noProof/>
            <w:webHidden/>
          </w:rPr>
          <w:fldChar w:fldCharType="end"/>
        </w:r>
      </w:hyperlink>
    </w:p>
    <w:p w14:paraId="35EC4DCC" w14:textId="406E80A8" w:rsidR="00F22973" w:rsidRDefault="00F22973" w:rsidP="00F22973">
      <w:pPr>
        <w:ind w:left="720"/>
        <w:jc w:val="center"/>
        <w:sectPr w:rsidR="00F22973" w:rsidSect="003D1019">
          <w:headerReference w:type="default" r:id="rId15"/>
          <w:pgSz w:w="11906" w:h="16838"/>
          <w:pgMar w:top="1489" w:right="991" w:bottom="1134" w:left="1276" w:header="573" w:footer="510" w:gutter="0"/>
          <w:pgNumType w:start="1"/>
          <w:cols w:space="708"/>
          <w:docGrid w:linePitch="360"/>
        </w:sectPr>
      </w:pPr>
      <w:r>
        <w:fldChar w:fldCharType="end"/>
      </w:r>
    </w:p>
    <w:p w14:paraId="1D185835" w14:textId="77777777" w:rsidR="00F22973" w:rsidRPr="004B5D7D" w:rsidRDefault="00F22973" w:rsidP="00F22973">
      <w:pPr>
        <w:ind w:left="720"/>
        <w:jc w:val="center"/>
        <w:rPr>
          <w:color w:val="FF0000"/>
        </w:rPr>
      </w:pPr>
      <w:r w:rsidRPr="004B5D7D">
        <w:rPr>
          <w:color w:val="FF0000"/>
        </w:rPr>
        <w:lastRenderedPageBreak/>
        <w:t>+++ Start of page count-(</w:t>
      </w:r>
      <w:r>
        <w:rPr>
          <w:color w:val="FF0000"/>
        </w:rPr>
        <w:t xml:space="preserve">12 </w:t>
      </w:r>
      <w:r w:rsidRPr="004B5D7D">
        <w:rPr>
          <w:color w:val="FF0000"/>
        </w:rPr>
        <w:t>pages max.) +++</w:t>
      </w:r>
    </w:p>
    <w:p w14:paraId="49FCAB0A" w14:textId="77777777" w:rsidR="00F22973" w:rsidRPr="001859C3" w:rsidRDefault="00F22973" w:rsidP="00AC3E22">
      <w:pPr>
        <w:pStyle w:val="berschrift1"/>
        <w:numPr>
          <w:ilvl w:val="0"/>
          <w:numId w:val="39"/>
        </w:numPr>
      </w:pPr>
      <w:bookmarkStart w:id="52" w:name="_Toc103937804"/>
      <w:r>
        <w:t>Research Objectives and Methods</w:t>
      </w:r>
      <w:bookmarkEnd w:id="52"/>
    </w:p>
    <w:p w14:paraId="7D3A8AE7" w14:textId="77777777" w:rsidR="00F22973" w:rsidRPr="00BF7F50" w:rsidRDefault="00F22973" w:rsidP="00AC3E22">
      <w:pPr>
        <w:pStyle w:val="berschrift2"/>
      </w:pPr>
      <w:bookmarkStart w:id="53" w:name="_Toc62205808"/>
      <w:bookmarkStart w:id="54" w:name="_Toc103937805"/>
      <w:r>
        <w:t xml:space="preserve">Introduction and </w:t>
      </w:r>
      <w:r w:rsidRPr="00AC3E22">
        <w:t>Background</w:t>
      </w:r>
      <w:bookmarkEnd w:id="53"/>
      <w:bookmarkEnd w:id="54"/>
    </w:p>
    <w:p w14:paraId="49EFABD0" w14:textId="77777777" w:rsidR="00F22973" w:rsidRPr="00405758" w:rsidRDefault="00F22973" w:rsidP="00F22973">
      <w:pPr>
        <w:rPr>
          <w:rFonts w:cstheme="minorHAnsi"/>
        </w:rPr>
      </w:pPr>
      <w:r w:rsidRPr="00405758">
        <w:rPr>
          <w:rFonts w:cstheme="minorHAnsi"/>
        </w:rPr>
        <w:t>Topic(s); justification of the research question, background, state of the art, relevance to global health</w:t>
      </w:r>
    </w:p>
    <w:p w14:paraId="0A9F39FC" w14:textId="77777777" w:rsidR="00F22973" w:rsidRDefault="00F22973" w:rsidP="00F22973">
      <w:pPr>
        <w:rPr>
          <w:rFonts w:cstheme="minorHAnsi"/>
        </w:rPr>
      </w:pPr>
    </w:p>
    <w:p w14:paraId="19802FD9" w14:textId="77777777" w:rsidR="00F22973" w:rsidRDefault="00F22973" w:rsidP="00AC3E22">
      <w:pPr>
        <w:pStyle w:val="berschrift2"/>
      </w:pPr>
      <w:bookmarkStart w:id="55" w:name="_Toc62205809"/>
      <w:bookmarkStart w:id="56" w:name="_Toc103937806"/>
      <w:r>
        <w:t>Research Objectives</w:t>
      </w:r>
      <w:bookmarkEnd w:id="55"/>
      <w:bookmarkEnd w:id="56"/>
    </w:p>
    <w:p w14:paraId="65B84D41" w14:textId="56568156" w:rsidR="00F22973" w:rsidRDefault="00F22973" w:rsidP="006E627C">
      <w:pPr>
        <w:rPr>
          <w:rFonts w:cstheme="minorHAnsi"/>
        </w:rPr>
      </w:pPr>
      <w:r>
        <w:rPr>
          <w:rFonts w:cstheme="minorHAnsi"/>
        </w:rPr>
        <w:t xml:space="preserve">Describe your research objectives. </w:t>
      </w:r>
      <w:r w:rsidR="006E627C">
        <w:rPr>
          <w:rFonts w:cstheme="minorHAnsi"/>
        </w:rPr>
        <w:t xml:space="preserve">Why/how is your proposed research </w:t>
      </w:r>
      <w:r w:rsidR="006E627C">
        <w:t>ambitious, original and goes beyond</w:t>
      </w:r>
      <w:r w:rsidR="006E627C" w:rsidRPr="003C70BF">
        <w:t xml:space="preserve"> </w:t>
      </w:r>
      <w:r w:rsidR="006E627C">
        <w:t>the state of the art?</w:t>
      </w:r>
    </w:p>
    <w:p w14:paraId="6A78A402" w14:textId="77777777" w:rsidR="00F22973" w:rsidRDefault="00F22973" w:rsidP="00F22973">
      <w:pPr>
        <w:rPr>
          <w:rFonts w:cstheme="minorHAnsi"/>
        </w:rPr>
      </w:pPr>
    </w:p>
    <w:p w14:paraId="3138C20F" w14:textId="77777777" w:rsidR="00F22973" w:rsidRPr="001859C3" w:rsidRDefault="00F22973" w:rsidP="00AC3E22">
      <w:pPr>
        <w:pStyle w:val="berschrift2"/>
        <w:rPr>
          <w:rFonts w:cstheme="minorHAnsi"/>
        </w:rPr>
      </w:pPr>
      <w:bookmarkStart w:id="57" w:name="_Toc62205810"/>
      <w:bookmarkStart w:id="58" w:name="_Toc103937807"/>
      <w:r w:rsidRPr="000E3455">
        <w:t>Research</w:t>
      </w:r>
      <w:r w:rsidRPr="00405758">
        <w:t xml:space="preserve"> </w:t>
      </w:r>
      <w:r w:rsidRPr="00AC3E22">
        <w:t>Methods</w:t>
      </w:r>
      <w:bookmarkEnd w:id="57"/>
      <w:bookmarkEnd w:id="58"/>
      <w:r>
        <w:t xml:space="preserve"> </w:t>
      </w:r>
    </w:p>
    <w:p w14:paraId="7ABE879F" w14:textId="0A7D3D5D" w:rsidR="009072E8" w:rsidRDefault="00F22973" w:rsidP="00F22973">
      <w:r>
        <w:t>Describe and justify your m</w:t>
      </w:r>
      <w:r w:rsidRPr="001B2EEE">
        <w:t>ethods</w:t>
      </w:r>
      <w:r>
        <w:t xml:space="preserve">. </w:t>
      </w:r>
      <w:r w:rsidRPr="00405758">
        <w:t>Please specify the contribution and added value of each disci</w:t>
      </w:r>
      <w:r w:rsidR="009072E8">
        <w:t xml:space="preserve">pline involved in your </w:t>
      </w:r>
      <w:r w:rsidR="009072E8" w:rsidRPr="00852859">
        <w:t>project and how you plan to integrate these contributions to produce new knowledge, models or solutions.</w:t>
      </w:r>
    </w:p>
    <w:p w14:paraId="6979916A" w14:textId="1B933E02" w:rsidR="00F22973" w:rsidRPr="001859C3" w:rsidRDefault="00F22973" w:rsidP="00F22973">
      <w:pPr>
        <w:rPr>
          <w:rFonts w:cstheme="minorHAnsi"/>
        </w:rPr>
      </w:pPr>
      <w:r w:rsidRPr="00405758">
        <w:t>If you are applying for a cross-sector project, please specify contribution and added value of your non-academic partner(s). What makes the interdisciplinary/cross-sector cooperation in your project innovative and unique?</w:t>
      </w:r>
    </w:p>
    <w:p w14:paraId="77CC72C9" w14:textId="77777777" w:rsidR="00F22973" w:rsidRDefault="00F22973" w:rsidP="00F22973">
      <w:pPr>
        <w:rPr>
          <w:rFonts w:cstheme="minorHAnsi"/>
        </w:rPr>
      </w:pPr>
    </w:p>
    <w:p w14:paraId="795C7CB5" w14:textId="77777777" w:rsidR="00F22973" w:rsidRDefault="00F22973" w:rsidP="00AC3E22">
      <w:pPr>
        <w:pStyle w:val="berschrift2"/>
      </w:pPr>
      <w:bookmarkStart w:id="59" w:name="_Toc62205811"/>
      <w:bookmarkStart w:id="60" w:name="_Toc103937808"/>
      <w:r w:rsidRPr="00AC3E22">
        <w:t>Applicant</w:t>
      </w:r>
      <w:r>
        <w:t>(s)</w:t>
      </w:r>
      <w:bookmarkEnd w:id="59"/>
      <w:bookmarkEnd w:id="60"/>
      <w: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82"/>
        <w:gridCol w:w="2419"/>
        <w:gridCol w:w="1806"/>
        <w:gridCol w:w="1787"/>
        <w:gridCol w:w="1735"/>
      </w:tblGrid>
      <w:tr w:rsidR="00F22973" w:rsidRPr="00F20808" w14:paraId="19A1F67C" w14:textId="77777777" w:rsidTr="003D1019">
        <w:tc>
          <w:tcPr>
            <w:tcW w:w="1882" w:type="dxa"/>
          </w:tcPr>
          <w:p w14:paraId="6C2916F9" w14:textId="77777777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>Name</w:t>
            </w:r>
          </w:p>
        </w:tc>
        <w:tc>
          <w:tcPr>
            <w:tcW w:w="2419" w:type="dxa"/>
          </w:tcPr>
          <w:p w14:paraId="7F634BF5" w14:textId="77777777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>Organization</w:t>
            </w:r>
          </w:p>
        </w:tc>
        <w:tc>
          <w:tcPr>
            <w:tcW w:w="1806" w:type="dxa"/>
          </w:tcPr>
          <w:p w14:paraId="1F65FFCD" w14:textId="103AB518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>Discipline</w:t>
            </w:r>
            <w:r w:rsidR="00AC4084">
              <w:rPr>
                <w:rFonts w:cstheme="minorHAnsi"/>
              </w:rPr>
              <w:t>(</w:t>
            </w:r>
            <w:r w:rsidRPr="000F3BB0">
              <w:rPr>
                <w:rFonts w:cstheme="minorHAnsi"/>
              </w:rPr>
              <w:t>s</w:t>
            </w:r>
            <w:r w:rsidR="00AC4084">
              <w:rPr>
                <w:rFonts w:cstheme="minorHAnsi"/>
              </w:rPr>
              <w:t>)</w:t>
            </w:r>
          </w:p>
        </w:tc>
        <w:tc>
          <w:tcPr>
            <w:tcW w:w="1787" w:type="dxa"/>
          </w:tcPr>
          <w:p w14:paraId="27131073" w14:textId="77777777" w:rsidR="00F22973" w:rsidRPr="000F3BB0" w:rsidRDefault="00F22973" w:rsidP="003D1019">
            <w:pPr>
              <w:rPr>
                <w:rFonts w:cstheme="minorHAnsi"/>
              </w:rPr>
            </w:pPr>
            <w:r>
              <w:rPr>
                <w:rFonts w:cstheme="minorHAnsi"/>
              </w:rPr>
              <w:t>Contact e-mail</w:t>
            </w:r>
          </w:p>
        </w:tc>
        <w:tc>
          <w:tcPr>
            <w:tcW w:w="1735" w:type="dxa"/>
          </w:tcPr>
          <w:p w14:paraId="216ACF5D" w14:textId="77777777" w:rsidR="00F22973" w:rsidRDefault="00F22973" w:rsidP="003D1019">
            <w:pPr>
              <w:rPr>
                <w:rFonts w:cstheme="minorHAnsi"/>
              </w:rPr>
            </w:pPr>
            <w:r>
              <w:rPr>
                <w:rFonts w:cstheme="minorHAnsi"/>
              </w:rPr>
              <w:t>Main contact</w:t>
            </w:r>
            <w:r>
              <w:rPr>
                <w:rStyle w:val="Funotenzeichen"/>
                <w:rFonts w:cstheme="minorHAnsi"/>
              </w:rPr>
              <w:footnoteReference w:id="4"/>
            </w:r>
            <w:r>
              <w:rPr>
                <w:rFonts w:cstheme="minorHAnsi"/>
              </w:rPr>
              <w:br/>
              <w:t>(Yes/No)</w:t>
            </w:r>
          </w:p>
        </w:tc>
      </w:tr>
      <w:tr w:rsidR="00F22973" w:rsidRPr="00F20808" w14:paraId="1FAD777C" w14:textId="77777777" w:rsidTr="003D1019">
        <w:tc>
          <w:tcPr>
            <w:tcW w:w="1882" w:type="dxa"/>
          </w:tcPr>
          <w:p w14:paraId="7579A266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2419" w:type="dxa"/>
          </w:tcPr>
          <w:p w14:paraId="56581B77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806" w:type="dxa"/>
          </w:tcPr>
          <w:p w14:paraId="0D227A2D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787" w:type="dxa"/>
          </w:tcPr>
          <w:p w14:paraId="7EB5D0EF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735" w:type="dxa"/>
          </w:tcPr>
          <w:p w14:paraId="201D50B2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</w:tr>
      <w:tr w:rsidR="00F22973" w:rsidRPr="00F20808" w14:paraId="3F85CAE6" w14:textId="77777777" w:rsidTr="003D1019">
        <w:tc>
          <w:tcPr>
            <w:tcW w:w="1882" w:type="dxa"/>
          </w:tcPr>
          <w:p w14:paraId="5CCD9A13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2419" w:type="dxa"/>
          </w:tcPr>
          <w:p w14:paraId="569CB66C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806" w:type="dxa"/>
          </w:tcPr>
          <w:p w14:paraId="550F402C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787" w:type="dxa"/>
          </w:tcPr>
          <w:p w14:paraId="451DCA40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735" w:type="dxa"/>
          </w:tcPr>
          <w:p w14:paraId="22E4D32B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</w:tr>
      <w:tr w:rsidR="00412754" w:rsidRPr="00F20808" w14:paraId="5FC7B77A" w14:textId="77777777" w:rsidTr="003D1019">
        <w:tc>
          <w:tcPr>
            <w:tcW w:w="1882" w:type="dxa"/>
          </w:tcPr>
          <w:p w14:paraId="5EA17694" w14:textId="77777777" w:rsidR="00412754" w:rsidRPr="000F3BB0" w:rsidRDefault="00412754" w:rsidP="003D1019">
            <w:pPr>
              <w:rPr>
                <w:rFonts w:cstheme="minorHAnsi"/>
              </w:rPr>
            </w:pPr>
          </w:p>
        </w:tc>
        <w:tc>
          <w:tcPr>
            <w:tcW w:w="2419" w:type="dxa"/>
          </w:tcPr>
          <w:p w14:paraId="734F0526" w14:textId="77777777" w:rsidR="00412754" w:rsidRPr="000F3BB0" w:rsidRDefault="00412754" w:rsidP="003D1019">
            <w:pPr>
              <w:rPr>
                <w:rFonts w:cstheme="minorHAnsi"/>
              </w:rPr>
            </w:pPr>
          </w:p>
        </w:tc>
        <w:tc>
          <w:tcPr>
            <w:tcW w:w="1806" w:type="dxa"/>
          </w:tcPr>
          <w:p w14:paraId="39856689" w14:textId="77777777" w:rsidR="00412754" w:rsidRPr="000F3BB0" w:rsidRDefault="00412754" w:rsidP="003D1019">
            <w:pPr>
              <w:rPr>
                <w:rFonts w:cstheme="minorHAnsi"/>
              </w:rPr>
            </w:pPr>
          </w:p>
        </w:tc>
        <w:tc>
          <w:tcPr>
            <w:tcW w:w="1787" w:type="dxa"/>
          </w:tcPr>
          <w:p w14:paraId="4DBB669E" w14:textId="77777777" w:rsidR="00412754" w:rsidRPr="000F3BB0" w:rsidRDefault="00412754" w:rsidP="003D1019">
            <w:pPr>
              <w:rPr>
                <w:rFonts w:cstheme="minorHAnsi"/>
              </w:rPr>
            </w:pPr>
          </w:p>
        </w:tc>
        <w:tc>
          <w:tcPr>
            <w:tcW w:w="1735" w:type="dxa"/>
          </w:tcPr>
          <w:p w14:paraId="295C94DD" w14:textId="77777777" w:rsidR="00412754" w:rsidRPr="000F3BB0" w:rsidRDefault="00412754" w:rsidP="003D1019">
            <w:pPr>
              <w:rPr>
                <w:rFonts w:cstheme="minorHAnsi"/>
              </w:rPr>
            </w:pPr>
          </w:p>
        </w:tc>
      </w:tr>
    </w:tbl>
    <w:p w14:paraId="4A821BA8" w14:textId="657001FF" w:rsidR="00412754" w:rsidRDefault="00412754" w:rsidP="00412754">
      <w:bookmarkStart w:id="61" w:name="_Toc62205812"/>
    </w:p>
    <w:p w14:paraId="15098801" w14:textId="65CF5ED7" w:rsidR="00412754" w:rsidRDefault="00412754" w:rsidP="00412754">
      <w:pPr>
        <w:pStyle w:val="berschrift2"/>
      </w:pPr>
      <w:bookmarkStart w:id="62" w:name="_Toc103937809"/>
      <w:r>
        <w:t>Other GLOHRA Projects</w:t>
      </w:r>
      <w:bookmarkEnd w:id="62"/>
    </w:p>
    <w:p w14:paraId="5EB0320D" w14:textId="1E02184F" w:rsidR="00412754" w:rsidRDefault="00412754" w:rsidP="00412754">
      <w:r>
        <w:t>Individuals can only hold one GLOHRA grant at a time. If one of the applicants is involved in an ongoing project or another application, please indicate the project concerned and explain their role:</w:t>
      </w:r>
    </w:p>
    <w:p w14:paraId="2228EC78" w14:textId="77777777" w:rsidR="00412754" w:rsidRDefault="00412754" w:rsidP="00412754"/>
    <w:p w14:paraId="5CD0A340" w14:textId="6D36CA53" w:rsidR="00F22973" w:rsidRPr="00163EAF" w:rsidRDefault="00F22973" w:rsidP="00AC3E22">
      <w:pPr>
        <w:pStyle w:val="berschrift2"/>
      </w:pPr>
      <w:bookmarkStart w:id="63" w:name="_Toc103937810"/>
      <w:r w:rsidRPr="00AC3E22">
        <w:lastRenderedPageBreak/>
        <w:t>Additional</w:t>
      </w:r>
      <w:r>
        <w:t xml:space="preserve"> Team Members and Project P</w:t>
      </w:r>
      <w:r w:rsidRPr="00163EAF">
        <w:t>artners</w:t>
      </w:r>
      <w:bookmarkEnd w:id="61"/>
      <w:bookmarkEnd w:id="6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75"/>
        <w:gridCol w:w="2507"/>
        <w:gridCol w:w="1860"/>
        <w:gridCol w:w="1275"/>
      </w:tblGrid>
      <w:tr w:rsidR="00F22973" w:rsidRPr="000F3BB0" w14:paraId="366AD3C3" w14:textId="77777777" w:rsidTr="003D1019">
        <w:tc>
          <w:tcPr>
            <w:tcW w:w="1975" w:type="dxa"/>
          </w:tcPr>
          <w:p w14:paraId="4B13BCD8" w14:textId="77777777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>Name</w:t>
            </w:r>
          </w:p>
        </w:tc>
        <w:tc>
          <w:tcPr>
            <w:tcW w:w="2507" w:type="dxa"/>
          </w:tcPr>
          <w:p w14:paraId="4F408834" w14:textId="77777777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>Organization</w:t>
            </w:r>
          </w:p>
        </w:tc>
        <w:tc>
          <w:tcPr>
            <w:tcW w:w="1860" w:type="dxa"/>
          </w:tcPr>
          <w:p w14:paraId="79B615A5" w14:textId="77777777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>Disciplines</w:t>
            </w:r>
          </w:p>
        </w:tc>
        <w:tc>
          <w:tcPr>
            <w:tcW w:w="1275" w:type="dxa"/>
          </w:tcPr>
          <w:p w14:paraId="59694437" w14:textId="77777777" w:rsidR="00F22973" w:rsidRPr="000F3BB0" w:rsidRDefault="00F22973" w:rsidP="003D1019">
            <w:pPr>
              <w:rPr>
                <w:rFonts w:cstheme="minorHAnsi"/>
              </w:rPr>
            </w:pPr>
            <w:r w:rsidRPr="000F3BB0">
              <w:rPr>
                <w:rFonts w:cstheme="minorHAnsi"/>
              </w:rPr>
              <w:t xml:space="preserve">Sector </w:t>
            </w:r>
            <w:r w:rsidRPr="000F3BB0">
              <w:rPr>
                <w:rStyle w:val="Funotenzeichen"/>
                <w:rFonts w:cstheme="minorHAnsi"/>
              </w:rPr>
              <w:footnoteReference w:id="5"/>
            </w:r>
          </w:p>
        </w:tc>
      </w:tr>
      <w:tr w:rsidR="00F22973" w:rsidRPr="000F3BB0" w14:paraId="00FC9281" w14:textId="77777777" w:rsidTr="003D1019">
        <w:tc>
          <w:tcPr>
            <w:tcW w:w="1975" w:type="dxa"/>
          </w:tcPr>
          <w:p w14:paraId="3B4ABB41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2507" w:type="dxa"/>
          </w:tcPr>
          <w:p w14:paraId="3CFE772B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860" w:type="dxa"/>
          </w:tcPr>
          <w:p w14:paraId="092E7C33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575F6041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</w:tr>
      <w:tr w:rsidR="00F22973" w:rsidRPr="000F3BB0" w14:paraId="4237C7C8" w14:textId="77777777" w:rsidTr="003D1019">
        <w:tc>
          <w:tcPr>
            <w:tcW w:w="1975" w:type="dxa"/>
          </w:tcPr>
          <w:p w14:paraId="748D201F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2507" w:type="dxa"/>
          </w:tcPr>
          <w:p w14:paraId="65164D7B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860" w:type="dxa"/>
          </w:tcPr>
          <w:p w14:paraId="23A7559B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658BE0B1" w14:textId="77777777" w:rsidR="00F22973" w:rsidRPr="000F3BB0" w:rsidRDefault="00F22973" w:rsidP="003D1019">
            <w:pPr>
              <w:rPr>
                <w:rFonts w:cstheme="minorHAnsi"/>
              </w:rPr>
            </w:pPr>
          </w:p>
        </w:tc>
      </w:tr>
    </w:tbl>
    <w:p w14:paraId="32D327E6" w14:textId="77777777" w:rsidR="00F22973" w:rsidRDefault="00F22973" w:rsidP="00F22973">
      <w:pPr>
        <w:rPr>
          <w:rFonts w:cstheme="minorHAnsi"/>
        </w:rPr>
      </w:pPr>
    </w:p>
    <w:p w14:paraId="69AE7041" w14:textId="77777777" w:rsidR="00F22973" w:rsidRDefault="00F22973" w:rsidP="00AC3E22">
      <w:pPr>
        <w:pStyle w:val="berschrift1"/>
      </w:pPr>
      <w:bookmarkStart w:id="64" w:name="_Toc62205813"/>
      <w:bookmarkStart w:id="65" w:name="_Toc103937811"/>
      <w:r>
        <w:t>Work Plan</w:t>
      </w:r>
      <w:bookmarkEnd w:id="64"/>
      <w:r>
        <w:t xml:space="preserve"> and Feasibility</w:t>
      </w:r>
      <w:bookmarkEnd w:id="65"/>
    </w:p>
    <w:p w14:paraId="64155550" w14:textId="77777777" w:rsidR="00F22973" w:rsidRPr="00BF7F50" w:rsidRDefault="00F22973" w:rsidP="00AC3E22">
      <w:pPr>
        <w:pStyle w:val="berschrift2"/>
      </w:pPr>
      <w:bookmarkStart w:id="66" w:name="_Toc62205814"/>
      <w:bookmarkStart w:id="67" w:name="_Toc103937812"/>
      <w:r>
        <w:t>Work Plan</w:t>
      </w:r>
      <w:bookmarkEnd w:id="66"/>
      <w:bookmarkEnd w:id="67"/>
    </w:p>
    <w:p w14:paraId="2176C6E4" w14:textId="77777777" w:rsidR="00F22973" w:rsidRPr="000F3BB0" w:rsidRDefault="00F22973" w:rsidP="00F22973">
      <w:pPr>
        <w:rPr>
          <w:rFonts w:cstheme="minorHAnsi"/>
        </w:rPr>
      </w:pPr>
      <w:r w:rsidRPr="000F3BB0">
        <w:rPr>
          <w:rFonts w:cstheme="minorHAnsi"/>
        </w:rPr>
        <w:t>If necessary, structured according to work packages, with activities and responsibilities</w:t>
      </w:r>
      <w:r>
        <w:rPr>
          <w:rFonts w:cstheme="minorHAnsi"/>
        </w:rPr>
        <w:t>.</w:t>
      </w:r>
    </w:p>
    <w:tbl>
      <w:tblPr>
        <w:tblStyle w:val="TabellemithellemGitternetz1"/>
        <w:tblpPr w:leftFromText="141" w:rightFromText="141" w:vertAnchor="text" w:tblpY="1"/>
        <w:tblW w:w="0" w:type="auto"/>
        <w:tblLayout w:type="fixed"/>
        <w:tblLook w:val="0000" w:firstRow="0" w:lastRow="0" w:firstColumn="0" w:lastColumn="0" w:noHBand="0" w:noVBand="0"/>
      </w:tblPr>
      <w:tblGrid>
        <w:gridCol w:w="720"/>
        <w:gridCol w:w="2252"/>
        <w:gridCol w:w="4228"/>
        <w:gridCol w:w="1772"/>
      </w:tblGrid>
      <w:tr w:rsidR="00F22973" w:rsidRPr="00F20808" w14:paraId="3D381F26" w14:textId="77777777" w:rsidTr="003D1019">
        <w:trPr>
          <w:trHeight w:val="273"/>
        </w:trPr>
        <w:tc>
          <w:tcPr>
            <w:tcW w:w="720" w:type="dxa"/>
          </w:tcPr>
          <w:p w14:paraId="64B8D0B9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Task No. </w:t>
            </w:r>
          </w:p>
        </w:tc>
        <w:tc>
          <w:tcPr>
            <w:tcW w:w="2252" w:type="dxa"/>
          </w:tcPr>
          <w:p w14:paraId="212C3661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Title of task </w:t>
            </w:r>
          </w:p>
        </w:tc>
        <w:tc>
          <w:tcPr>
            <w:tcW w:w="4228" w:type="dxa"/>
          </w:tcPr>
          <w:p w14:paraId="382EF3AA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Brief description </w:t>
            </w:r>
          </w:p>
        </w:tc>
        <w:tc>
          <w:tcPr>
            <w:tcW w:w="1772" w:type="dxa"/>
          </w:tcPr>
          <w:p w14:paraId="7C46A515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Responsible individual/ partner </w:t>
            </w:r>
          </w:p>
        </w:tc>
      </w:tr>
      <w:tr w:rsidR="00F22973" w:rsidRPr="00F20808" w14:paraId="523264B7" w14:textId="77777777" w:rsidTr="003D1019">
        <w:trPr>
          <w:trHeight w:val="273"/>
        </w:trPr>
        <w:tc>
          <w:tcPr>
            <w:tcW w:w="8972" w:type="dxa"/>
            <w:gridSpan w:val="4"/>
          </w:tcPr>
          <w:p w14:paraId="2D0FCCD9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WP 1 </w:t>
            </w:r>
          </w:p>
        </w:tc>
      </w:tr>
      <w:tr w:rsidR="00F22973" w:rsidRPr="00F20808" w14:paraId="380B42A7" w14:textId="77777777" w:rsidTr="003D1019">
        <w:trPr>
          <w:trHeight w:val="606"/>
        </w:trPr>
        <w:tc>
          <w:tcPr>
            <w:tcW w:w="720" w:type="dxa"/>
          </w:tcPr>
          <w:p w14:paraId="724EB00C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>1.1</w:t>
            </w:r>
          </w:p>
        </w:tc>
        <w:tc>
          <w:tcPr>
            <w:tcW w:w="2252" w:type="dxa"/>
          </w:tcPr>
          <w:p w14:paraId="4FC4A7F5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466C358D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404F2A01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  <w:tr w:rsidR="00F22973" w:rsidRPr="00F20808" w14:paraId="6A240095" w14:textId="77777777" w:rsidTr="003D1019">
        <w:trPr>
          <w:trHeight w:val="644"/>
        </w:trPr>
        <w:tc>
          <w:tcPr>
            <w:tcW w:w="720" w:type="dxa"/>
          </w:tcPr>
          <w:p w14:paraId="2308D5CA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>1.2</w:t>
            </w:r>
          </w:p>
        </w:tc>
        <w:tc>
          <w:tcPr>
            <w:tcW w:w="2252" w:type="dxa"/>
          </w:tcPr>
          <w:p w14:paraId="24FE670C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4EC407D5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516D535D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  <w:tr w:rsidR="00F22973" w:rsidRPr="00F20808" w14:paraId="729F5C7F" w14:textId="77777777" w:rsidTr="003D1019">
        <w:trPr>
          <w:trHeight w:val="323"/>
        </w:trPr>
        <w:tc>
          <w:tcPr>
            <w:tcW w:w="720" w:type="dxa"/>
          </w:tcPr>
          <w:p w14:paraId="02374041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 xml:space="preserve">1.3 </w:t>
            </w:r>
          </w:p>
        </w:tc>
        <w:tc>
          <w:tcPr>
            <w:tcW w:w="2252" w:type="dxa"/>
          </w:tcPr>
          <w:p w14:paraId="1CA8B536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0F3CA9EC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254F69ED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  <w:tr w:rsidR="00F22973" w:rsidRPr="00F20808" w14:paraId="7EB35979" w14:textId="77777777" w:rsidTr="003D1019">
        <w:trPr>
          <w:trHeight w:val="323"/>
        </w:trPr>
        <w:tc>
          <w:tcPr>
            <w:tcW w:w="8972" w:type="dxa"/>
            <w:gridSpan w:val="4"/>
          </w:tcPr>
          <w:p w14:paraId="66AC6534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>WP 2</w:t>
            </w:r>
          </w:p>
        </w:tc>
      </w:tr>
      <w:tr w:rsidR="00F22973" w:rsidRPr="00F20808" w14:paraId="406AB886" w14:textId="77777777" w:rsidTr="003D1019">
        <w:trPr>
          <w:trHeight w:val="323"/>
        </w:trPr>
        <w:tc>
          <w:tcPr>
            <w:tcW w:w="720" w:type="dxa"/>
          </w:tcPr>
          <w:p w14:paraId="417C7224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>…</w:t>
            </w:r>
          </w:p>
        </w:tc>
        <w:tc>
          <w:tcPr>
            <w:tcW w:w="2252" w:type="dxa"/>
          </w:tcPr>
          <w:p w14:paraId="5E339A3B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7CB0AA63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208599D1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</w:tbl>
    <w:p w14:paraId="5935BF19" w14:textId="77777777" w:rsidR="00F22973" w:rsidRPr="000F3BB0" w:rsidRDefault="00F22973" w:rsidP="00F22973">
      <w:pPr>
        <w:rPr>
          <w:rFonts w:cstheme="minorHAnsi"/>
        </w:rPr>
      </w:pPr>
    </w:p>
    <w:p w14:paraId="7DF11ACA" w14:textId="77777777" w:rsidR="00F22973" w:rsidRDefault="00F22973" w:rsidP="00F22973"/>
    <w:p w14:paraId="259DA920" w14:textId="77777777" w:rsidR="00F22973" w:rsidRPr="00E666F4" w:rsidRDefault="00F22973" w:rsidP="00AC3E22">
      <w:pPr>
        <w:pStyle w:val="berschrift2"/>
      </w:pPr>
      <w:bookmarkStart w:id="68" w:name="_Toc10967117"/>
      <w:bookmarkStart w:id="69" w:name="_Toc38874370"/>
      <w:bookmarkStart w:id="70" w:name="_Toc39575651"/>
      <w:bookmarkStart w:id="71" w:name="_Toc62205815"/>
      <w:bookmarkStart w:id="72" w:name="_Toc103937813"/>
      <w:r w:rsidRPr="00AC3E22">
        <w:t>Timeline</w:t>
      </w:r>
      <w:bookmarkEnd w:id="68"/>
      <w:bookmarkEnd w:id="69"/>
      <w:bookmarkEnd w:id="70"/>
      <w:bookmarkEnd w:id="71"/>
      <w:bookmarkEnd w:id="72"/>
    </w:p>
    <w:p w14:paraId="2C6E0046" w14:textId="77777777" w:rsidR="00F22973" w:rsidRPr="00E666F4" w:rsidRDefault="00F22973" w:rsidP="00F22973">
      <w:r w:rsidRPr="00E666F4">
        <w:t>Please provide a Gantt chart or timeline</w:t>
      </w:r>
      <w:r>
        <w:t>.</w:t>
      </w:r>
      <w:r w:rsidRPr="00E666F4">
        <w:t xml:space="preserve"> </w:t>
      </w:r>
    </w:p>
    <w:p w14:paraId="130D5A7E" w14:textId="77777777" w:rsidR="00F22973" w:rsidRPr="00E666F4" w:rsidRDefault="00F22973" w:rsidP="00F22973"/>
    <w:p w14:paraId="02555E2E" w14:textId="77777777" w:rsidR="00F22973" w:rsidRPr="00E666F4" w:rsidRDefault="00F22973" w:rsidP="00AC3E22">
      <w:pPr>
        <w:pStyle w:val="berschrift2"/>
      </w:pPr>
      <w:bookmarkStart w:id="73" w:name="_Toc103937814"/>
      <w:bookmarkStart w:id="74" w:name="_Toc10967118"/>
      <w:bookmarkStart w:id="75" w:name="_Toc38874371"/>
      <w:bookmarkStart w:id="76" w:name="_Toc39575652"/>
      <w:bookmarkStart w:id="77" w:name="_Toc62205816"/>
      <w:r w:rsidRPr="00E666F4">
        <w:t xml:space="preserve">Expected </w:t>
      </w:r>
      <w:r w:rsidRPr="00AC3E22">
        <w:t>Project</w:t>
      </w:r>
      <w:r w:rsidRPr="00E666F4">
        <w:t xml:space="preserve"> </w:t>
      </w:r>
      <w:r>
        <w:t>R</w:t>
      </w:r>
      <w:r w:rsidRPr="00E666F4">
        <w:t>esults</w:t>
      </w:r>
      <w:bookmarkEnd w:id="73"/>
      <w:r w:rsidRPr="00E666F4">
        <w:t xml:space="preserve"> </w:t>
      </w:r>
      <w:bookmarkEnd w:id="74"/>
      <w:bookmarkEnd w:id="75"/>
      <w:bookmarkEnd w:id="76"/>
      <w:bookmarkEnd w:id="77"/>
    </w:p>
    <w:p w14:paraId="200ACC5A" w14:textId="45629970" w:rsidR="00F22973" w:rsidRPr="00AC4084" w:rsidRDefault="00F22973" w:rsidP="00F22973">
      <w:pPr>
        <w:pStyle w:val="Bullet"/>
        <w:numPr>
          <w:ilvl w:val="0"/>
          <w:numId w:val="0"/>
        </w:numPr>
        <w:ind w:left="170" w:hanging="170"/>
        <w:rPr>
          <w:color w:val="C00000"/>
        </w:rPr>
      </w:pPr>
      <w:r w:rsidRPr="00AC4084">
        <w:t>Please define success indicators for your project</w:t>
      </w:r>
      <w:r w:rsidR="00AC4084">
        <w:t>.</w:t>
      </w:r>
    </w:p>
    <w:tbl>
      <w:tblPr>
        <w:tblStyle w:val="EinfacheTabelle2"/>
        <w:tblW w:w="8931" w:type="dxa"/>
        <w:tblLayout w:type="fixed"/>
        <w:tblLook w:val="04A0" w:firstRow="1" w:lastRow="0" w:firstColumn="1" w:lastColumn="0" w:noHBand="0" w:noVBand="1"/>
      </w:tblPr>
      <w:tblGrid>
        <w:gridCol w:w="1548"/>
        <w:gridCol w:w="3253"/>
        <w:gridCol w:w="1578"/>
        <w:gridCol w:w="1276"/>
        <w:gridCol w:w="1276"/>
      </w:tblGrid>
      <w:tr w:rsidR="001A5A58" w14:paraId="316C075C" w14:textId="77777777" w:rsidTr="006E62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594E50AB" w14:textId="77777777" w:rsidR="001A5A58" w:rsidRPr="003805CA" w:rsidRDefault="001A5A58" w:rsidP="003D1019">
            <w:pPr>
              <w:rPr>
                <w:b w:val="0"/>
              </w:rPr>
            </w:pPr>
            <w:r w:rsidRPr="003805CA">
              <w:t>Indicator</w:t>
            </w:r>
          </w:p>
        </w:tc>
        <w:tc>
          <w:tcPr>
            <w:tcW w:w="3253" w:type="dxa"/>
          </w:tcPr>
          <w:p w14:paraId="2C7994E7" w14:textId="77777777" w:rsidR="001A5A58" w:rsidRPr="003805CA" w:rsidRDefault="001A5A58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3805CA">
              <w:t>Description</w:t>
            </w:r>
          </w:p>
          <w:p w14:paraId="4F522128" w14:textId="77777777" w:rsidR="001A5A58" w:rsidRPr="003805CA" w:rsidRDefault="001A5A58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578" w:type="dxa"/>
          </w:tcPr>
          <w:p w14:paraId="1CCEE110" w14:textId="6717D542" w:rsidR="001A5A58" w:rsidRPr="003805CA" w:rsidRDefault="001A5A58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Means of verification</w:t>
            </w:r>
          </w:p>
        </w:tc>
        <w:tc>
          <w:tcPr>
            <w:tcW w:w="1276" w:type="dxa"/>
          </w:tcPr>
          <w:p w14:paraId="479CDB02" w14:textId="77777777" w:rsidR="001A5A58" w:rsidRPr="003805CA" w:rsidRDefault="001A5A58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05CA">
              <w:t>Baseline</w:t>
            </w:r>
          </w:p>
        </w:tc>
        <w:tc>
          <w:tcPr>
            <w:tcW w:w="1276" w:type="dxa"/>
          </w:tcPr>
          <w:p w14:paraId="678ABE68" w14:textId="123A83E9" w:rsidR="001A5A58" w:rsidRPr="003805CA" w:rsidRDefault="001A5A58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05CA">
              <w:t>Target</w:t>
            </w:r>
            <w:r>
              <w:rPr>
                <w:rStyle w:val="Funotenzeichen"/>
              </w:rPr>
              <w:footnoteReference w:id="6"/>
            </w:r>
          </w:p>
        </w:tc>
      </w:tr>
      <w:tr w:rsidR="001A5A58" w14:paraId="17CA25A2" w14:textId="77777777" w:rsidTr="006E6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1863269F" w14:textId="77777777" w:rsidR="001A5A58" w:rsidRPr="009072E8" w:rsidRDefault="001A5A58" w:rsidP="003D1019">
            <w:pPr>
              <w:rPr>
                <w:color w:val="0073A0" w:themeColor="accent1"/>
              </w:rPr>
            </w:pPr>
            <w:r w:rsidRPr="009072E8">
              <w:rPr>
                <w:color w:val="0073A0" w:themeColor="accent1"/>
              </w:rPr>
              <w:t>Outputs</w:t>
            </w:r>
          </w:p>
        </w:tc>
        <w:tc>
          <w:tcPr>
            <w:tcW w:w="7383" w:type="dxa"/>
            <w:gridSpan w:val="4"/>
          </w:tcPr>
          <w:p w14:paraId="2ECD5F34" w14:textId="77777777" w:rsidR="001A5A58" w:rsidRPr="009072E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3A0" w:themeColor="accent1"/>
              </w:rPr>
            </w:pPr>
            <w:r w:rsidRPr="009072E8">
              <w:rPr>
                <w:b/>
                <w:color w:val="0073A0" w:themeColor="accent1"/>
              </w:rPr>
              <w:t xml:space="preserve">What does your project produce? Please define </w:t>
            </w:r>
            <w:r w:rsidRPr="009072E8">
              <w:rPr>
                <w:b/>
                <w:color w:val="0073A0" w:themeColor="accent1"/>
                <w:u w:val="single"/>
              </w:rPr>
              <w:t>at least 1</w:t>
            </w:r>
            <w:r w:rsidRPr="009072E8">
              <w:rPr>
                <w:b/>
                <w:color w:val="0073A0" w:themeColor="accent1"/>
              </w:rPr>
              <w:t xml:space="preserve"> project specific output indicator in addition to the pre-defined ones. Examples: documents or publications created, events organized</w:t>
            </w:r>
          </w:p>
        </w:tc>
      </w:tr>
      <w:tr w:rsidR="001A5A58" w14:paraId="408D66B1" w14:textId="77777777" w:rsidTr="006E6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4112863A" w14:textId="77777777" w:rsidR="001A5A58" w:rsidRPr="00A45DC2" w:rsidRDefault="001A5A58" w:rsidP="003D1019">
            <w:pPr>
              <w:rPr>
                <w:b w:val="0"/>
              </w:rPr>
            </w:pPr>
            <w:r>
              <w:rPr>
                <w:b w:val="0"/>
              </w:rPr>
              <w:lastRenderedPageBreak/>
              <w:t>Scientific p</w:t>
            </w:r>
            <w:r w:rsidRPr="00A45DC2">
              <w:rPr>
                <w:b w:val="0"/>
              </w:rPr>
              <w:t>ublications</w:t>
            </w:r>
          </w:p>
        </w:tc>
        <w:tc>
          <w:tcPr>
            <w:tcW w:w="3253" w:type="dxa"/>
          </w:tcPr>
          <w:p w14:paraId="7EB438C2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academic publications related to the project</w:t>
            </w:r>
          </w:p>
        </w:tc>
        <w:tc>
          <w:tcPr>
            <w:tcW w:w="1578" w:type="dxa"/>
          </w:tcPr>
          <w:p w14:paraId="62F25493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5A36D0A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99ABFBE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5A58" w14:paraId="2874D1D5" w14:textId="77777777" w:rsidTr="006E6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0BA965AD" w14:textId="77777777" w:rsidR="001A5A58" w:rsidRPr="00A45DC2" w:rsidRDefault="001A5A58" w:rsidP="003D1019">
            <w:pPr>
              <w:rPr>
                <w:b w:val="0"/>
              </w:rPr>
            </w:pPr>
            <w:r w:rsidRPr="00A45DC2">
              <w:rPr>
                <w:b w:val="0"/>
              </w:rPr>
              <w:t>Funding</w:t>
            </w:r>
            <w:r>
              <w:rPr>
                <w:b w:val="0"/>
              </w:rPr>
              <w:t xml:space="preserve"> attracted</w:t>
            </w:r>
          </w:p>
        </w:tc>
        <w:tc>
          <w:tcPr>
            <w:tcW w:w="3253" w:type="dxa"/>
          </w:tcPr>
          <w:p w14:paraId="7CAE5B5C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36C9">
              <w:t>Euros attracted in additional third-party funding</w:t>
            </w:r>
          </w:p>
        </w:tc>
        <w:tc>
          <w:tcPr>
            <w:tcW w:w="1578" w:type="dxa"/>
          </w:tcPr>
          <w:p w14:paraId="47F3DD7F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71851B63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1A78A565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5A58" w14:paraId="1BBF9988" w14:textId="77777777" w:rsidTr="006E6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24A29A51" w14:textId="49767832" w:rsidR="001A5A58" w:rsidRPr="00A45DC2" w:rsidRDefault="001A5A58" w:rsidP="003D1019">
            <w:pPr>
              <w:rPr>
                <w:b w:val="0"/>
                <w:i/>
              </w:rPr>
            </w:pPr>
            <w:r>
              <w:rPr>
                <w:b w:val="0"/>
                <w:i/>
              </w:rPr>
              <w:t>[Output Indicator 3]</w:t>
            </w:r>
          </w:p>
        </w:tc>
        <w:tc>
          <w:tcPr>
            <w:tcW w:w="3253" w:type="dxa"/>
          </w:tcPr>
          <w:p w14:paraId="0D06E946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17FA">
              <w:rPr>
                <w:i/>
              </w:rPr>
              <w:t xml:space="preserve"> </w:t>
            </w:r>
          </w:p>
        </w:tc>
        <w:tc>
          <w:tcPr>
            <w:tcW w:w="1578" w:type="dxa"/>
          </w:tcPr>
          <w:p w14:paraId="5D2FDFB8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10A68604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F6FF7B5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5A58" w14:paraId="52CDA2D8" w14:textId="77777777" w:rsidTr="006E6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2071C023" w14:textId="77777777" w:rsidR="001A5A58" w:rsidRPr="009072E8" w:rsidRDefault="001A5A58" w:rsidP="003D1019">
            <w:pPr>
              <w:rPr>
                <w:color w:val="0073A0" w:themeColor="accent1"/>
              </w:rPr>
            </w:pPr>
            <w:r w:rsidRPr="009072E8">
              <w:rPr>
                <w:color w:val="0073A0" w:themeColor="accent1"/>
              </w:rPr>
              <w:t>Outcomes</w:t>
            </w:r>
          </w:p>
        </w:tc>
        <w:tc>
          <w:tcPr>
            <w:tcW w:w="7383" w:type="dxa"/>
            <w:gridSpan w:val="4"/>
          </w:tcPr>
          <w:p w14:paraId="46E4CE5D" w14:textId="77777777" w:rsidR="001A5A58" w:rsidRPr="009072E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3A0" w:themeColor="accent1"/>
              </w:rPr>
            </w:pPr>
            <w:r w:rsidRPr="009072E8">
              <w:rPr>
                <w:b/>
                <w:color w:val="0073A0" w:themeColor="accent1"/>
              </w:rPr>
              <w:t xml:space="preserve">What does our project achieve? Please define </w:t>
            </w:r>
            <w:r w:rsidRPr="009072E8">
              <w:rPr>
                <w:b/>
                <w:color w:val="0073A0" w:themeColor="accent1"/>
                <w:u w:val="single"/>
              </w:rPr>
              <w:t>at least 3</w:t>
            </w:r>
            <w:r w:rsidRPr="009072E8">
              <w:rPr>
                <w:b/>
                <w:color w:val="0073A0" w:themeColor="accent1"/>
              </w:rPr>
              <w:t xml:space="preserve"> project specific outcome indicators. Examples: number of patients treated / referred, number of health workers trained</w:t>
            </w:r>
          </w:p>
        </w:tc>
      </w:tr>
      <w:tr w:rsidR="001A5A58" w14:paraId="7645C16E" w14:textId="77777777" w:rsidTr="006E6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35ED293D" w14:textId="24BA530B" w:rsidR="001A5A58" w:rsidRPr="00A45DC2" w:rsidRDefault="001A5A58" w:rsidP="003D1019">
            <w:pPr>
              <w:rPr>
                <w:b w:val="0"/>
                <w:i/>
              </w:rPr>
            </w:pPr>
            <w:r>
              <w:rPr>
                <w:b w:val="0"/>
                <w:i/>
              </w:rPr>
              <w:t>[Outcome Indicator 1]</w:t>
            </w:r>
          </w:p>
        </w:tc>
        <w:tc>
          <w:tcPr>
            <w:tcW w:w="3253" w:type="dxa"/>
          </w:tcPr>
          <w:p w14:paraId="6653CACC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8" w:type="dxa"/>
          </w:tcPr>
          <w:p w14:paraId="3797D272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6712D30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EDF791B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5A58" w14:paraId="36D79DD4" w14:textId="77777777" w:rsidTr="006E6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6D1A7E1D" w14:textId="558CB494" w:rsidR="001A5A58" w:rsidRPr="00A45DC2" w:rsidRDefault="001A5A58" w:rsidP="003D1019">
            <w:pPr>
              <w:rPr>
                <w:b w:val="0"/>
                <w:i/>
              </w:rPr>
            </w:pPr>
            <w:r>
              <w:rPr>
                <w:b w:val="0"/>
                <w:i/>
              </w:rPr>
              <w:t>[</w:t>
            </w:r>
            <w:r w:rsidRPr="00A45DC2">
              <w:rPr>
                <w:b w:val="0"/>
                <w:i/>
              </w:rPr>
              <w:t>Outcome Indicator 2</w:t>
            </w:r>
            <w:r>
              <w:rPr>
                <w:b w:val="0"/>
                <w:i/>
              </w:rPr>
              <w:t>]</w:t>
            </w:r>
          </w:p>
        </w:tc>
        <w:tc>
          <w:tcPr>
            <w:tcW w:w="3253" w:type="dxa"/>
          </w:tcPr>
          <w:p w14:paraId="2C6500C5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8" w:type="dxa"/>
          </w:tcPr>
          <w:p w14:paraId="39DB3E23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2AEBA3E0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2CFA9614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5A58" w14:paraId="0A136357" w14:textId="77777777" w:rsidTr="006E6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08CE94D4" w14:textId="1B7E101B" w:rsidR="001A5A58" w:rsidRPr="00A45DC2" w:rsidRDefault="001A5A58" w:rsidP="003D1019">
            <w:pPr>
              <w:rPr>
                <w:b w:val="0"/>
                <w:i/>
              </w:rPr>
            </w:pPr>
            <w:r>
              <w:rPr>
                <w:b w:val="0"/>
                <w:i/>
              </w:rPr>
              <w:t>[</w:t>
            </w:r>
            <w:r w:rsidRPr="00A45DC2">
              <w:rPr>
                <w:b w:val="0"/>
                <w:i/>
              </w:rPr>
              <w:t>Outcome Indicator 3</w:t>
            </w:r>
            <w:r>
              <w:rPr>
                <w:b w:val="0"/>
                <w:i/>
              </w:rPr>
              <w:t>]</w:t>
            </w:r>
          </w:p>
        </w:tc>
        <w:tc>
          <w:tcPr>
            <w:tcW w:w="3253" w:type="dxa"/>
          </w:tcPr>
          <w:p w14:paraId="78304614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8" w:type="dxa"/>
          </w:tcPr>
          <w:p w14:paraId="6EFD6EE4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B9403F6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868B3D5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5A58" w14:paraId="09E75542" w14:textId="77777777" w:rsidTr="006E6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24D6B8F4" w14:textId="77777777" w:rsidR="001A5A58" w:rsidRPr="00852859" w:rsidRDefault="001A5A58" w:rsidP="003D1019">
            <w:pPr>
              <w:rPr>
                <w:color w:val="0073A0"/>
              </w:rPr>
            </w:pPr>
            <w:r w:rsidRPr="00852859">
              <w:rPr>
                <w:color w:val="0073A0"/>
              </w:rPr>
              <w:t xml:space="preserve">Impact </w:t>
            </w:r>
          </w:p>
        </w:tc>
        <w:tc>
          <w:tcPr>
            <w:tcW w:w="7383" w:type="dxa"/>
            <w:gridSpan w:val="4"/>
          </w:tcPr>
          <w:p w14:paraId="5C8232E5" w14:textId="77777777" w:rsidR="001A5A58" w:rsidRPr="00852859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73A0"/>
              </w:rPr>
            </w:pPr>
            <w:r w:rsidRPr="00852859">
              <w:rPr>
                <w:b/>
                <w:bCs/>
                <w:color w:val="0073A0"/>
              </w:rPr>
              <w:t xml:space="preserve">How does your project contribute to higher-level strategic goals? Please define </w:t>
            </w:r>
            <w:r w:rsidRPr="00852859">
              <w:rPr>
                <w:b/>
                <w:bCs/>
                <w:color w:val="0073A0"/>
                <w:u w:val="single"/>
              </w:rPr>
              <w:t>at least 2</w:t>
            </w:r>
            <w:r w:rsidRPr="00852859">
              <w:rPr>
                <w:b/>
                <w:bCs/>
                <w:color w:val="0073A0"/>
              </w:rPr>
              <w:t xml:space="preserve"> project specific impact indicators. If possible, refer to SDG 3 targets</w:t>
            </w:r>
          </w:p>
        </w:tc>
      </w:tr>
      <w:tr w:rsidR="001A5A58" w14:paraId="2924AFDA" w14:textId="77777777" w:rsidTr="006E6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0ABE8532" w14:textId="7D53CBBB" w:rsidR="001A5A58" w:rsidRPr="00A45DC2" w:rsidRDefault="001A5A58" w:rsidP="003D1019">
            <w:pPr>
              <w:rPr>
                <w:b w:val="0"/>
                <w:i/>
              </w:rPr>
            </w:pPr>
            <w:r>
              <w:rPr>
                <w:b w:val="0"/>
                <w:i/>
              </w:rPr>
              <w:t>[</w:t>
            </w:r>
            <w:r w:rsidRPr="00A45DC2">
              <w:rPr>
                <w:b w:val="0"/>
                <w:i/>
              </w:rPr>
              <w:t>Impact Indicator 1</w:t>
            </w:r>
            <w:r>
              <w:rPr>
                <w:b w:val="0"/>
                <w:i/>
              </w:rPr>
              <w:t>]</w:t>
            </w:r>
          </w:p>
        </w:tc>
        <w:tc>
          <w:tcPr>
            <w:tcW w:w="3253" w:type="dxa"/>
          </w:tcPr>
          <w:p w14:paraId="4A0875D4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8" w:type="dxa"/>
          </w:tcPr>
          <w:p w14:paraId="419D155D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2497856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179A5622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5A58" w14:paraId="40C99AAA" w14:textId="77777777" w:rsidTr="006E6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7F7AFF01" w14:textId="72E69760" w:rsidR="001A5A58" w:rsidRPr="00A45DC2" w:rsidRDefault="001A5A58" w:rsidP="003D1019">
            <w:pPr>
              <w:rPr>
                <w:b w:val="0"/>
                <w:i/>
              </w:rPr>
            </w:pPr>
            <w:r>
              <w:rPr>
                <w:b w:val="0"/>
                <w:i/>
              </w:rPr>
              <w:t>[</w:t>
            </w:r>
            <w:r w:rsidRPr="00A45DC2">
              <w:rPr>
                <w:b w:val="0"/>
                <w:i/>
              </w:rPr>
              <w:t>Impact Indicator 2</w:t>
            </w:r>
            <w:r>
              <w:rPr>
                <w:b w:val="0"/>
                <w:i/>
              </w:rPr>
              <w:t>]</w:t>
            </w:r>
          </w:p>
        </w:tc>
        <w:tc>
          <w:tcPr>
            <w:tcW w:w="3253" w:type="dxa"/>
          </w:tcPr>
          <w:p w14:paraId="2C95CE23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8" w:type="dxa"/>
          </w:tcPr>
          <w:p w14:paraId="0A11E976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C36180D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72458FCC" w14:textId="77777777" w:rsidR="001A5A58" w:rsidRDefault="001A5A58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5A58" w14:paraId="2D73DD09" w14:textId="77777777" w:rsidTr="006E62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113F4394" w14:textId="77777777" w:rsidR="001A5A58" w:rsidRPr="00A117FA" w:rsidRDefault="001A5A58" w:rsidP="003D1019">
            <w:pPr>
              <w:rPr>
                <w:i/>
              </w:rPr>
            </w:pPr>
          </w:p>
        </w:tc>
        <w:tc>
          <w:tcPr>
            <w:tcW w:w="3253" w:type="dxa"/>
          </w:tcPr>
          <w:p w14:paraId="431033BF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8" w:type="dxa"/>
          </w:tcPr>
          <w:p w14:paraId="5F9DFBF4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AD7AA1D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EA5F8A5" w14:textId="77777777" w:rsidR="001A5A58" w:rsidRDefault="001A5A58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0F3651B" w14:textId="77777777" w:rsidR="00F22973" w:rsidRPr="00E666F4" w:rsidRDefault="00F22973" w:rsidP="00F22973">
      <w:pPr>
        <w:pStyle w:val="CharitTabelle"/>
        <w:spacing w:line="240" w:lineRule="auto"/>
      </w:pPr>
    </w:p>
    <w:p w14:paraId="247A978C" w14:textId="77777777" w:rsidR="00F22973" w:rsidRPr="00756A2C" w:rsidRDefault="00F22973" w:rsidP="00F22973">
      <w:r w:rsidRPr="00756A2C">
        <w:t xml:space="preserve">Please </w:t>
      </w:r>
      <w:r>
        <w:t xml:space="preserve">define </w:t>
      </w:r>
      <w:r w:rsidRPr="00756A2C">
        <w:rPr>
          <w:u w:val="single"/>
        </w:rPr>
        <w:t xml:space="preserve">at least </w:t>
      </w:r>
      <w:r>
        <w:rPr>
          <w:u w:val="single"/>
        </w:rPr>
        <w:t>three project-specific</w:t>
      </w:r>
      <w:r>
        <w:t xml:space="preserve"> deliverables for your project. Deliverables are tangible results of your project, e.g. documents, guidelines or reports. Deliverables can refer to </w:t>
      </w:r>
    </w:p>
    <w:p w14:paraId="0E14AE6E" w14:textId="77777777" w:rsidR="00F22973" w:rsidRPr="00756A2C" w:rsidRDefault="00F22973" w:rsidP="00F22973">
      <w:pPr>
        <w:pStyle w:val="Bullet"/>
      </w:pPr>
      <w:r>
        <w:rPr>
          <w:b/>
        </w:rPr>
        <w:t>r</w:t>
      </w:r>
      <w:r w:rsidRPr="00756A2C">
        <w:rPr>
          <w:b/>
        </w:rPr>
        <w:t xml:space="preserve">esearch </w:t>
      </w:r>
      <w:r>
        <w:rPr>
          <w:b/>
        </w:rPr>
        <w:t>results</w:t>
      </w:r>
      <w:r w:rsidRPr="00756A2C">
        <w:t>, e.g.  databases or data analysis techniques, preventive, diagnostic or therapeutic interventions, tools for management of conditions and diseases, health and social care services, support tools f</w:t>
      </w:r>
      <w:bookmarkStart w:id="78" w:name="_GoBack"/>
      <w:bookmarkEnd w:id="78"/>
      <w:r w:rsidRPr="00756A2C">
        <w:t>or fundamental research or medical interventions, incl. potential for transfer to other settings</w:t>
      </w:r>
    </w:p>
    <w:p w14:paraId="4A7459E6" w14:textId="5BD2A6C9" w:rsidR="00F22973" w:rsidRPr="00F83AB9" w:rsidRDefault="00F22973" w:rsidP="00F22973">
      <w:pPr>
        <w:pStyle w:val="Bullet"/>
      </w:pPr>
      <w:r>
        <w:rPr>
          <w:b/>
        </w:rPr>
        <w:t>the t</w:t>
      </w:r>
      <w:r w:rsidRPr="00756A2C">
        <w:rPr>
          <w:b/>
        </w:rPr>
        <w:t>ransfer</w:t>
      </w:r>
      <w:r>
        <w:rPr>
          <w:b/>
        </w:rPr>
        <w:t xml:space="preserve"> of these results</w:t>
      </w:r>
      <w:r w:rsidRPr="00756A2C">
        <w:rPr>
          <w:b/>
        </w:rPr>
        <w:t xml:space="preserve"> to policy and practice</w:t>
      </w:r>
      <w:r w:rsidRPr="00756A2C">
        <w:t xml:space="preserve">, e.g. circular/rapid advice/letter to </w:t>
      </w:r>
      <w:r>
        <w:t>the</w:t>
      </w:r>
      <w:r w:rsidRPr="00756A2C">
        <w:t xml:space="preserve"> Ministry of Health, </w:t>
      </w:r>
      <w:r>
        <w:t xml:space="preserve"> training curriculum for</w:t>
      </w:r>
      <w:r w:rsidRPr="00756A2C">
        <w:t xml:space="preserve"> practitioners or researchers,</w:t>
      </w:r>
      <w:r w:rsidR="009072E8">
        <w:t xml:space="preserve"> </w:t>
      </w:r>
      <w:r>
        <w:t>(contribution to)</w:t>
      </w:r>
      <w:r w:rsidRPr="00756A2C">
        <w:t xml:space="preserve"> </w:t>
      </w:r>
      <w:r>
        <w:t xml:space="preserve">clinical guidelines or reviews, </w:t>
      </w:r>
      <w:r w:rsidRPr="00756A2C">
        <w:t>policy documents</w:t>
      </w:r>
      <w:r>
        <w:t xml:space="preserve"> or government reviews</w:t>
      </w:r>
      <w:r w:rsidRPr="00756A2C">
        <w:t>, citation in systematic reviews, membership of a guidance committee, participation in a national consultation, participation in advisory committee</w:t>
      </w:r>
      <w:r>
        <w:t>, etc.</w:t>
      </w:r>
    </w:p>
    <w:tbl>
      <w:tblPr>
        <w:tblStyle w:val="Tabellenraster"/>
        <w:tblW w:w="0" w:type="auto"/>
        <w:tblInd w:w="170" w:type="dxa"/>
        <w:tblLook w:val="04A0" w:firstRow="1" w:lastRow="0" w:firstColumn="1" w:lastColumn="0" w:noHBand="0" w:noVBand="1"/>
      </w:tblPr>
      <w:tblGrid>
        <w:gridCol w:w="669"/>
        <w:gridCol w:w="8790"/>
      </w:tblGrid>
      <w:tr w:rsidR="00F22973" w14:paraId="191A77A4" w14:textId="77777777" w:rsidTr="003D1019">
        <w:tc>
          <w:tcPr>
            <w:tcW w:w="676" w:type="dxa"/>
          </w:tcPr>
          <w:p w14:paraId="6CA99F46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lastRenderedPageBreak/>
              <w:t>D1</w:t>
            </w:r>
          </w:p>
        </w:tc>
        <w:tc>
          <w:tcPr>
            <w:tcW w:w="9117" w:type="dxa"/>
          </w:tcPr>
          <w:p w14:paraId="42502EA6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</w:p>
        </w:tc>
      </w:tr>
      <w:tr w:rsidR="00F22973" w14:paraId="6F9CA899" w14:textId="77777777" w:rsidTr="003D1019">
        <w:tc>
          <w:tcPr>
            <w:tcW w:w="676" w:type="dxa"/>
          </w:tcPr>
          <w:p w14:paraId="276C802F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t>D2</w:t>
            </w:r>
          </w:p>
        </w:tc>
        <w:tc>
          <w:tcPr>
            <w:tcW w:w="9117" w:type="dxa"/>
          </w:tcPr>
          <w:p w14:paraId="087E47FF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</w:p>
        </w:tc>
      </w:tr>
      <w:tr w:rsidR="00F22973" w14:paraId="6DDCFB2C" w14:textId="77777777" w:rsidTr="003D1019">
        <w:tc>
          <w:tcPr>
            <w:tcW w:w="676" w:type="dxa"/>
          </w:tcPr>
          <w:p w14:paraId="67FCE0CD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t>D3</w:t>
            </w:r>
          </w:p>
        </w:tc>
        <w:tc>
          <w:tcPr>
            <w:tcW w:w="9117" w:type="dxa"/>
          </w:tcPr>
          <w:p w14:paraId="6B4915FA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</w:p>
        </w:tc>
      </w:tr>
      <w:tr w:rsidR="00F22973" w14:paraId="3200794E" w14:textId="77777777" w:rsidTr="003D1019">
        <w:tc>
          <w:tcPr>
            <w:tcW w:w="676" w:type="dxa"/>
          </w:tcPr>
          <w:p w14:paraId="519CC1CB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t>D4</w:t>
            </w:r>
          </w:p>
        </w:tc>
        <w:tc>
          <w:tcPr>
            <w:tcW w:w="9117" w:type="dxa"/>
          </w:tcPr>
          <w:p w14:paraId="05C35780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t>Publishable success story i</w:t>
            </w:r>
            <w:r w:rsidRPr="00756A2C">
              <w:t>n terms of (a) interdisciplinary cooperation</w:t>
            </w:r>
            <w:r>
              <w:t>, (b) international cooperation and/or</w:t>
            </w:r>
            <w:r w:rsidRPr="00756A2C">
              <w:t xml:space="preserve"> (c) transfer </w:t>
            </w:r>
            <w:r w:rsidRPr="0042640E">
              <w:t>to policy and pr</w:t>
            </w:r>
            <w:r>
              <w:t>actice in global health research</w:t>
            </w:r>
          </w:p>
        </w:tc>
      </w:tr>
      <w:tr w:rsidR="00F22973" w14:paraId="4A45A28C" w14:textId="77777777" w:rsidTr="003D1019">
        <w:tc>
          <w:tcPr>
            <w:tcW w:w="676" w:type="dxa"/>
          </w:tcPr>
          <w:p w14:paraId="573A7AD4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t>D5</w:t>
            </w:r>
          </w:p>
        </w:tc>
        <w:tc>
          <w:tcPr>
            <w:tcW w:w="9117" w:type="dxa"/>
          </w:tcPr>
          <w:p w14:paraId="7986FA84" w14:textId="77777777" w:rsidR="00F22973" w:rsidRDefault="00F22973" w:rsidP="003D1019">
            <w:pPr>
              <w:pStyle w:val="Bullet"/>
              <w:numPr>
                <w:ilvl w:val="0"/>
                <w:numId w:val="0"/>
              </w:numPr>
            </w:pPr>
            <w:r>
              <w:t xml:space="preserve">Report on lessons learnt </w:t>
            </w:r>
            <w:r w:rsidRPr="00756A2C">
              <w:t xml:space="preserve">in terms of (a) interdisciplinary cooperation, (b) international cooperation, (c) transfer </w:t>
            </w:r>
            <w:r w:rsidRPr="0042640E">
              <w:t>to policy and pr</w:t>
            </w:r>
            <w:r>
              <w:t>actice in global health research</w:t>
            </w:r>
          </w:p>
        </w:tc>
      </w:tr>
    </w:tbl>
    <w:p w14:paraId="6C79B3CB" w14:textId="77777777" w:rsidR="00F22973" w:rsidRDefault="00F22973" w:rsidP="00F22973"/>
    <w:p w14:paraId="13F351E8" w14:textId="77777777" w:rsidR="00F22973" w:rsidRPr="00E666F4" w:rsidRDefault="00F22973" w:rsidP="00AC3E22">
      <w:pPr>
        <w:pStyle w:val="berschrift2"/>
      </w:pPr>
      <w:bookmarkStart w:id="79" w:name="_Toc10967119"/>
      <w:bookmarkStart w:id="80" w:name="_Toc38874372"/>
      <w:bookmarkStart w:id="81" w:name="_Toc39575653"/>
      <w:bookmarkStart w:id="82" w:name="_Toc62205817"/>
      <w:bookmarkStart w:id="83" w:name="_Toc103937815"/>
      <w:r w:rsidRPr="00E666F4">
        <w:t xml:space="preserve">Previous </w:t>
      </w:r>
      <w:r w:rsidRPr="00AC3E22">
        <w:t>Experience</w:t>
      </w:r>
      <w:r w:rsidRPr="00E666F4">
        <w:t xml:space="preserve"> and </w:t>
      </w:r>
      <w:r>
        <w:t>P</w:t>
      </w:r>
      <w:r w:rsidRPr="00E666F4">
        <w:t xml:space="preserve">roven </w:t>
      </w:r>
      <w:r>
        <w:t>T</w:t>
      </w:r>
      <w:r w:rsidRPr="00E666F4">
        <w:t xml:space="preserve">rack </w:t>
      </w:r>
      <w:r>
        <w:t>R</w:t>
      </w:r>
      <w:r w:rsidRPr="00E666F4">
        <w:t xml:space="preserve">ecord of the </w:t>
      </w:r>
      <w:r>
        <w:t>I</w:t>
      </w:r>
      <w:r w:rsidRPr="00E666F4">
        <w:t xml:space="preserve">mplementing </w:t>
      </w:r>
      <w:r>
        <w:t>P</w:t>
      </w:r>
      <w:r w:rsidRPr="00E666F4">
        <w:t xml:space="preserve">roject </w:t>
      </w:r>
      <w:r>
        <w:t>P</w:t>
      </w:r>
      <w:r w:rsidRPr="00E666F4">
        <w:t>artners</w:t>
      </w:r>
      <w:bookmarkEnd w:id="79"/>
      <w:bookmarkEnd w:id="80"/>
      <w:bookmarkEnd w:id="81"/>
      <w:bookmarkEnd w:id="82"/>
      <w:bookmarkEnd w:id="83"/>
    </w:p>
    <w:p w14:paraId="7899FF21" w14:textId="77777777" w:rsidR="00F22973" w:rsidRPr="00E666F4" w:rsidRDefault="00F22973" w:rsidP="00F22973">
      <w:r w:rsidRPr="00E666F4">
        <w:t xml:space="preserve">Presentation of the preliminary work or previous experience and expertise of the applicants and implementing persons in </w:t>
      </w:r>
      <w:r>
        <w:t xml:space="preserve">relation to </w:t>
      </w:r>
      <w:r w:rsidRPr="00E666F4">
        <w:t>the proposed topic with up to five relevant publications or projects.</w:t>
      </w:r>
    </w:p>
    <w:p w14:paraId="46DD8AA0" w14:textId="77777777" w:rsidR="00F22973" w:rsidRPr="00E666F4" w:rsidRDefault="00F22973" w:rsidP="00F22973"/>
    <w:p w14:paraId="3C1BFCDC" w14:textId="77777777" w:rsidR="00F22973" w:rsidRPr="00E666F4" w:rsidRDefault="00F22973" w:rsidP="00AC3E22">
      <w:pPr>
        <w:pStyle w:val="berschrift2"/>
      </w:pPr>
      <w:bookmarkStart w:id="84" w:name="_Toc38874373"/>
      <w:bookmarkStart w:id="85" w:name="_Toc39575654"/>
      <w:bookmarkStart w:id="86" w:name="_Toc62205818"/>
      <w:bookmarkStart w:id="87" w:name="_Toc103937816"/>
      <w:r w:rsidRPr="00E666F4">
        <w:t xml:space="preserve">Resources and </w:t>
      </w:r>
      <w:bookmarkEnd w:id="84"/>
      <w:bookmarkEnd w:id="85"/>
      <w:r w:rsidRPr="00AC3E22">
        <w:t>Budget</w:t>
      </w:r>
      <w:bookmarkEnd w:id="86"/>
      <w:bookmarkEnd w:id="87"/>
    </w:p>
    <w:p w14:paraId="18C04A82" w14:textId="06A3B5D1" w:rsidR="00F22973" w:rsidRPr="00405758" w:rsidRDefault="00F22973" w:rsidP="00F22973">
      <w:r w:rsidRPr="00E666F4">
        <w:t>Calculation of costs on a gross basis</w:t>
      </w:r>
      <w:r>
        <w:t xml:space="preserve">, i.e. </w:t>
      </w:r>
      <w:r w:rsidRPr="00E666F4">
        <w:t>incl</w:t>
      </w:r>
      <w:r w:rsidR="009072E8">
        <w:t>uding</w:t>
      </w:r>
      <w:r w:rsidRPr="00E666F4">
        <w:t xml:space="preserve"> possible VAT</w:t>
      </w:r>
      <w:r>
        <w:t xml:space="preserve">, employer's contributions, 13 month salary, etc. Please list any personnel outside of Germany as subcontractors. If industry </w:t>
      </w:r>
      <w:r w:rsidRPr="00405758">
        <w:t>partners are involved, be sure to indicate their willingness to match any requested funding.</w:t>
      </w:r>
    </w:p>
    <w:p w14:paraId="23F714C0" w14:textId="5A8B066C" w:rsidR="00F22973" w:rsidRDefault="00F22973" w:rsidP="00F22973">
      <w:pPr>
        <w:rPr>
          <w:b/>
        </w:rPr>
      </w:pPr>
      <w:r w:rsidRPr="00405758">
        <w:rPr>
          <w:b/>
        </w:rPr>
        <w:t>Requested funding</w:t>
      </w:r>
      <w:r w:rsidR="003934DE">
        <w:rPr>
          <w:b/>
        </w:rPr>
        <w:t xml:space="preserve"> per organization</w:t>
      </w:r>
    </w:p>
    <w:p w14:paraId="58E3D414" w14:textId="5CD59992" w:rsidR="00F22973" w:rsidRPr="00405758" w:rsidRDefault="003934DE" w:rsidP="00F22973">
      <w:pPr>
        <w:rPr>
          <w:b/>
        </w:rPr>
      </w:pPr>
      <w:r>
        <w:rPr>
          <w:b/>
        </w:rPr>
        <w:t>Organization:</w:t>
      </w:r>
      <w:r w:rsidR="00F22973">
        <w:rPr>
          <w:b/>
        </w:rPr>
        <w:t xml:space="preserve">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88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88"/>
    </w:p>
    <w:tbl>
      <w:tblPr>
        <w:tblStyle w:val="TabellemithellemGitternetz"/>
        <w:tblW w:w="9648" w:type="dxa"/>
        <w:tblLayout w:type="fixed"/>
        <w:tblLook w:val="0000" w:firstRow="0" w:lastRow="0" w:firstColumn="0" w:lastColumn="0" w:noHBand="0" w:noVBand="0"/>
      </w:tblPr>
      <w:tblGrid>
        <w:gridCol w:w="1984"/>
        <w:gridCol w:w="5864"/>
        <w:gridCol w:w="1800"/>
      </w:tblGrid>
      <w:tr w:rsidR="00F22973" w:rsidRPr="00405758" w14:paraId="6D44B8AA" w14:textId="77777777" w:rsidTr="009072E8">
        <w:trPr>
          <w:trHeight w:val="93"/>
        </w:trPr>
        <w:tc>
          <w:tcPr>
            <w:tcW w:w="1984" w:type="dxa"/>
          </w:tcPr>
          <w:p w14:paraId="374BE44C" w14:textId="77777777" w:rsidR="00F22973" w:rsidRPr="00405758" w:rsidRDefault="00F22973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Category</w:t>
            </w:r>
          </w:p>
        </w:tc>
        <w:tc>
          <w:tcPr>
            <w:tcW w:w="5864" w:type="dxa"/>
          </w:tcPr>
          <w:p w14:paraId="75821A10" w14:textId="77777777" w:rsidR="00F22973" w:rsidRPr="00405758" w:rsidRDefault="00F22973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Description</w:t>
            </w:r>
          </w:p>
        </w:tc>
        <w:tc>
          <w:tcPr>
            <w:tcW w:w="1800" w:type="dxa"/>
          </w:tcPr>
          <w:p w14:paraId="1B2ECB94" w14:textId="77777777" w:rsidR="00F22973" w:rsidRPr="00405758" w:rsidRDefault="00F22973" w:rsidP="009072E8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Amount in EUR</w:t>
            </w:r>
          </w:p>
        </w:tc>
      </w:tr>
      <w:tr w:rsidR="00F22973" w:rsidRPr="00405758" w14:paraId="59666125" w14:textId="77777777" w:rsidTr="009072E8">
        <w:trPr>
          <w:trHeight w:val="93"/>
        </w:trPr>
        <w:tc>
          <w:tcPr>
            <w:tcW w:w="1984" w:type="dxa"/>
          </w:tcPr>
          <w:p w14:paraId="006D520A" w14:textId="77777777" w:rsidR="00F22973" w:rsidRPr="00405758" w:rsidRDefault="00F22973" w:rsidP="003D1019">
            <w:pPr>
              <w:pStyle w:val="CharitTabelle"/>
            </w:pPr>
            <w:r w:rsidRPr="00405758">
              <w:t xml:space="preserve">Personnel </w:t>
            </w:r>
          </w:p>
        </w:tc>
        <w:tc>
          <w:tcPr>
            <w:tcW w:w="5864" w:type="dxa"/>
          </w:tcPr>
          <w:p w14:paraId="7CF0FBE8" w14:textId="77777777" w:rsidR="00F22973" w:rsidRPr="00405758" w:rsidRDefault="00F22973" w:rsidP="003D1019">
            <w:pPr>
              <w:pStyle w:val="CharitTabelle"/>
            </w:pPr>
          </w:p>
        </w:tc>
        <w:tc>
          <w:tcPr>
            <w:tcW w:w="1800" w:type="dxa"/>
          </w:tcPr>
          <w:p w14:paraId="43FCEEEA" w14:textId="77777777" w:rsidR="00F22973" w:rsidRPr="00405758" w:rsidRDefault="00F22973" w:rsidP="003D1019">
            <w:pPr>
              <w:pStyle w:val="CharitTabelle"/>
              <w:jc w:val="right"/>
            </w:pPr>
          </w:p>
        </w:tc>
      </w:tr>
      <w:tr w:rsidR="00F22973" w:rsidRPr="00405758" w14:paraId="48040C55" w14:textId="77777777" w:rsidTr="009072E8">
        <w:trPr>
          <w:trHeight w:val="93"/>
        </w:trPr>
        <w:tc>
          <w:tcPr>
            <w:tcW w:w="1984" w:type="dxa"/>
          </w:tcPr>
          <w:p w14:paraId="47A9B5FD" w14:textId="77777777" w:rsidR="00F22973" w:rsidRPr="00405758" w:rsidRDefault="00F22973" w:rsidP="003D1019">
            <w:pPr>
              <w:pStyle w:val="CharitTabelle"/>
            </w:pPr>
            <w:r w:rsidRPr="00405758">
              <w:t>Material</w:t>
            </w:r>
          </w:p>
        </w:tc>
        <w:tc>
          <w:tcPr>
            <w:tcW w:w="5864" w:type="dxa"/>
          </w:tcPr>
          <w:p w14:paraId="54B773D0" w14:textId="77777777" w:rsidR="00F22973" w:rsidRPr="00405758" w:rsidRDefault="00F22973" w:rsidP="003D1019">
            <w:pPr>
              <w:pStyle w:val="CharitTabelle"/>
            </w:pPr>
          </w:p>
        </w:tc>
        <w:tc>
          <w:tcPr>
            <w:tcW w:w="1800" w:type="dxa"/>
          </w:tcPr>
          <w:p w14:paraId="1CE2E8A7" w14:textId="77777777" w:rsidR="00F22973" w:rsidRPr="00405758" w:rsidRDefault="00F22973" w:rsidP="003D1019">
            <w:pPr>
              <w:pStyle w:val="CharitTabelle"/>
              <w:jc w:val="right"/>
            </w:pPr>
          </w:p>
        </w:tc>
      </w:tr>
      <w:tr w:rsidR="00F22973" w:rsidRPr="00405758" w14:paraId="5D095C16" w14:textId="77777777" w:rsidTr="009072E8">
        <w:trPr>
          <w:trHeight w:val="93"/>
        </w:trPr>
        <w:tc>
          <w:tcPr>
            <w:tcW w:w="1984" w:type="dxa"/>
          </w:tcPr>
          <w:p w14:paraId="5E5A0586" w14:textId="77777777" w:rsidR="00F22973" w:rsidRPr="00405758" w:rsidRDefault="00F22973" w:rsidP="003D1019">
            <w:pPr>
              <w:pStyle w:val="CharitTabelle"/>
            </w:pPr>
            <w:r w:rsidRPr="00405758">
              <w:t>Travel</w:t>
            </w:r>
          </w:p>
        </w:tc>
        <w:tc>
          <w:tcPr>
            <w:tcW w:w="5864" w:type="dxa"/>
          </w:tcPr>
          <w:p w14:paraId="3E92CE0E" w14:textId="77777777" w:rsidR="00F22973" w:rsidRPr="00405758" w:rsidRDefault="00F22973" w:rsidP="003D1019">
            <w:pPr>
              <w:pStyle w:val="CharitTabelle"/>
            </w:pPr>
          </w:p>
        </w:tc>
        <w:tc>
          <w:tcPr>
            <w:tcW w:w="1800" w:type="dxa"/>
          </w:tcPr>
          <w:p w14:paraId="20F7C9E7" w14:textId="77777777" w:rsidR="00F22973" w:rsidRPr="00405758" w:rsidRDefault="00F22973" w:rsidP="003D1019">
            <w:pPr>
              <w:pStyle w:val="CharitTabelle"/>
              <w:jc w:val="right"/>
            </w:pPr>
          </w:p>
        </w:tc>
      </w:tr>
      <w:tr w:rsidR="00F22973" w:rsidRPr="00405758" w14:paraId="45966A33" w14:textId="77777777" w:rsidTr="009072E8">
        <w:trPr>
          <w:trHeight w:val="93"/>
        </w:trPr>
        <w:tc>
          <w:tcPr>
            <w:tcW w:w="1984" w:type="dxa"/>
          </w:tcPr>
          <w:p w14:paraId="4B1EA889" w14:textId="77777777" w:rsidR="00F22973" w:rsidRPr="00405758" w:rsidRDefault="00F22973" w:rsidP="003D1019">
            <w:pPr>
              <w:pStyle w:val="CharitTabelle"/>
            </w:pPr>
            <w:r w:rsidRPr="00405758">
              <w:t>Subcontracting</w:t>
            </w:r>
          </w:p>
        </w:tc>
        <w:tc>
          <w:tcPr>
            <w:tcW w:w="5864" w:type="dxa"/>
          </w:tcPr>
          <w:p w14:paraId="723462DD" w14:textId="77777777" w:rsidR="00F22973" w:rsidRPr="00405758" w:rsidRDefault="00F22973" w:rsidP="003D1019">
            <w:pPr>
              <w:pStyle w:val="CharitTabelle"/>
            </w:pPr>
          </w:p>
        </w:tc>
        <w:tc>
          <w:tcPr>
            <w:tcW w:w="1800" w:type="dxa"/>
          </w:tcPr>
          <w:p w14:paraId="5EC1A2FB" w14:textId="77777777" w:rsidR="00F22973" w:rsidRPr="00405758" w:rsidRDefault="00F22973" w:rsidP="003D1019">
            <w:pPr>
              <w:pStyle w:val="CharitTabelle"/>
              <w:jc w:val="right"/>
            </w:pPr>
          </w:p>
        </w:tc>
      </w:tr>
      <w:tr w:rsidR="00F22973" w:rsidRPr="00405758" w14:paraId="51808A94" w14:textId="77777777" w:rsidTr="009072E8">
        <w:trPr>
          <w:trHeight w:val="93"/>
        </w:trPr>
        <w:tc>
          <w:tcPr>
            <w:tcW w:w="1984" w:type="dxa"/>
          </w:tcPr>
          <w:p w14:paraId="3674F966" w14:textId="77777777" w:rsidR="00F22973" w:rsidRPr="00405758" w:rsidRDefault="00F22973" w:rsidP="003D1019">
            <w:pPr>
              <w:pStyle w:val="CharitTabelle"/>
            </w:pPr>
            <w:r w:rsidRPr="00405758">
              <w:t xml:space="preserve">Other Costs </w:t>
            </w:r>
          </w:p>
        </w:tc>
        <w:tc>
          <w:tcPr>
            <w:tcW w:w="5864" w:type="dxa"/>
          </w:tcPr>
          <w:p w14:paraId="409093D9" w14:textId="77777777" w:rsidR="00F22973" w:rsidRPr="00405758" w:rsidRDefault="00F22973" w:rsidP="003D1019">
            <w:pPr>
              <w:pStyle w:val="CharitTabelle"/>
            </w:pPr>
          </w:p>
        </w:tc>
        <w:tc>
          <w:tcPr>
            <w:tcW w:w="1800" w:type="dxa"/>
          </w:tcPr>
          <w:p w14:paraId="0584C4DA" w14:textId="77777777" w:rsidR="00F22973" w:rsidRPr="00405758" w:rsidRDefault="00F22973" w:rsidP="003D1019">
            <w:pPr>
              <w:pStyle w:val="CharitTabelle"/>
              <w:jc w:val="right"/>
            </w:pPr>
          </w:p>
        </w:tc>
      </w:tr>
      <w:tr w:rsidR="009072E8" w:rsidRPr="00405758" w14:paraId="459B3FAB" w14:textId="77777777" w:rsidTr="009072E8">
        <w:trPr>
          <w:trHeight w:val="93"/>
        </w:trPr>
        <w:tc>
          <w:tcPr>
            <w:tcW w:w="1984" w:type="dxa"/>
          </w:tcPr>
          <w:p w14:paraId="6A44279D" w14:textId="2FA36E1D" w:rsidR="009072E8" w:rsidRPr="009072E8" w:rsidRDefault="009072E8" w:rsidP="003D1019">
            <w:pPr>
              <w:pStyle w:val="CharitTabelle"/>
              <w:rPr>
                <w:b/>
              </w:rPr>
            </w:pPr>
            <w:r w:rsidRPr="009072E8">
              <w:rPr>
                <w:b/>
              </w:rPr>
              <w:t>Subtotal</w:t>
            </w:r>
          </w:p>
        </w:tc>
        <w:tc>
          <w:tcPr>
            <w:tcW w:w="5864" w:type="dxa"/>
          </w:tcPr>
          <w:p w14:paraId="53B0A49A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3AA7775F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F22973" w:rsidRPr="00405758" w14:paraId="64F46544" w14:textId="77777777" w:rsidTr="009072E8">
        <w:trPr>
          <w:trHeight w:val="93"/>
        </w:trPr>
        <w:tc>
          <w:tcPr>
            <w:tcW w:w="1984" w:type="dxa"/>
          </w:tcPr>
          <w:p w14:paraId="4B51301F" w14:textId="77777777" w:rsidR="00F22973" w:rsidRPr="00405758" w:rsidRDefault="00F22973" w:rsidP="003D1019">
            <w:pPr>
              <w:pStyle w:val="CharitTabelle"/>
            </w:pPr>
            <w:r w:rsidRPr="00405758">
              <w:t>Overhead</w:t>
            </w:r>
            <w:r w:rsidRPr="00405758">
              <w:rPr>
                <w:rStyle w:val="Funotenzeichen"/>
              </w:rPr>
              <w:footnoteReference w:id="7"/>
            </w:r>
            <w:r w:rsidRPr="00405758">
              <w:t xml:space="preserve"> </w:t>
            </w:r>
          </w:p>
        </w:tc>
        <w:tc>
          <w:tcPr>
            <w:tcW w:w="5864" w:type="dxa"/>
          </w:tcPr>
          <w:p w14:paraId="04B005BC" w14:textId="77777777" w:rsidR="00F22973" w:rsidRPr="00405758" w:rsidRDefault="00F22973" w:rsidP="003D1019">
            <w:pPr>
              <w:pStyle w:val="CharitTabelle"/>
            </w:pPr>
          </w:p>
        </w:tc>
        <w:tc>
          <w:tcPr>
            <w:tcW w:w="1800" w:type="dxa"/>
          </w:tcPr>
          <w:p w14:paraId="6FD8A30F" w14:textId="77777777" w:rsidR="00F22973" w:rsidRPr="00405758" w:rsidRDefault="00F22973" w:rsidP="003D1019">
            <w:pPr>
              <w:pStyle w:val="CharitTabelle"/>
              <w:jc w:val="right"/>
            </w:pPr>
          </w:p>
        </w:tc>
      </w:tr>
      <w:tr w:rsidR="00F22973" w:rsidRPr="00405758" w14:paraId="398F80B6" w14:textId="77777777" w:rsidTr="009072E8">
        <w:trPr>
          <w:trHeight w:val="93"/>
        </w:trPr>
        <w:tc>
          <w:tcPr>
            <w:tcW w:w="1984" w:type="dxa"/>
          </w:tcPr>
          <w:p w14:paraId="0EDDD46C" w14:textId="60CAEEFB" w:rsidR="00F22973" w:rsidRPr="00405758" w:rsidRDefault="00F22973" w:rsidP="009072E8">
            <w:pPr>
              <w:pStyle w:val="CharitTabelle"/>
              <w:rPr>
                <w:b/>
                <w:u w:val="single"/>
              </w:rPr>
            </w:pPr>
            <w:r w:rsidRPr="00405758">
              <w:rPr>
                <w:b/>
                <w:u w:val="single"/>
              </w:rPr>
              <w:t xml:space="preserve">Total </w:t>
            </w:r>
          </w:p>
        </w:tc>
        <w:tc>
          <w:tcPr>
            <w:tcW w:w="5864" w:type="dxa"/>
          </w:tcPr>
          <w:p w14:paraId="6F2AEA3B" w14:textId="77777777" w:rsidR="00F22973" w:rsidRPr="00405758" w:rsidRDefault="00F22973" w:rsidP="003D1019">
            <w:pPr>
              <w:pStyle w:val="CharitTabelle"/>
              <w:rPr>
                <w:b/>
              </w:rPr>
            </w:pPr>
          </w:p>
        </w:tc>
        <w:tc>
          <w:tcPr>
            <w:tcW w:w="1800" w:type="dxa"/>
          </w:tcPr>
          <w:p w14:paraId="5C68BFB6" w14:textId="77777777" w:rsidR="00F22973" w:rsidRPr="00405758" w:rsidRDefault="00F22973" w:rsidP="003D1019">
            <w:pPr>
              <w:pStyle w:val="CharitTabelle"/>
              <w:jc w:val="right"/>
              <w:rPr>
                <w:b/>
                <w:u w:val="single"/>
              </w:rPr>
            </w:pPr>
          </w:p>
        </w:tc>
      </w:tr>
    </w:tbl>
    <w:p w14:paraId="340F082D" w14:textId="77777777" w:rsidR="003934DE" w:rsidRDefault="003934DE" w:rsidP="00F22973">
      <w:pPr>
        <w:rPr>
          <w:b/>
        </w:rPr>
      </w:pPr>
    </w:p>
    <w:p w14:paraId="0CBBD785" w14:textId="5A52C2FB" w:rsidR="00F22973" w:rsidRDefault="00F22973" w:rsidP="00F22973">
      <w:pPr>
        <w:rPr>
          <w:b/>
        </w:rPr>
      </w:pPr>
      <w:r>
        <w:rPr>
          <w:b/>
        </w:rPr>
        <w:t>Organization</w:t>
      </w:r>
      <w:r w:rsidR="003934DE">
        <w:rPr>
          <w:b/>
        </w:rPr>
        <w:t>:</w:t>
      </w:r>
      <w:r>
        <w:rPr>
          <w:b/>
        </w:rPr>
        <w:t xml:space="preserve"> </w:t>
      </w:r>
      <w:r w:rsidR="003934DE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34DE">
        <w:rPr>
          <w:b/>
        </w:rPr>
        <w:instrText xml:space="preserve"> FORMTEXT </w:instrText>
      </w:r>
      <w:r w:rsidR="003934DE">
        <w:rPr>
          <w:b/>
        </w:rPr>
      </w:r>
      <w:r w:rsidR="003934DE">
        <w:rPr>
          <w:b/>
        </w:rPr>
        <w:fldChar w:fldCharType="separate"/>
      </w:r>
      <w:r w:rsidR="003934DE">
        <w:rPr>
          <w:b/>
          <w:noProof/>
        </w:rPr>
        <w:t> </w:t>
      </w:r>
      <w:r w:rsidR="003934DE">
        <w:rPr>
          <w:b/>
          <w:noProof/>
        </w:rPr>
        <w:t> </w:t>
      </w:r>
      <w:r w:rsidR="003934DE">
        <w:rPr>
          <w:b/>
          <w:noProof/>
        </w:rPr>
        <w:t> </w:t>
      </w:r>
      <w:r w:rsidR="003934DE">
        <w:rPr>
          <w:b/>
          <w:noProof/>
        </w:rPr>
        <w:t> </w:t>
      </w:r>
      <w:r w:rsidR="003934DE">
        <w:rPr>
          <w:b/>
          <w:noProof/>
        </w:rPr>
        <w:t> </w:t>
      </w:r>
      <w:r w:rsidR="003934DE">
        <w:rPr>
          <w:b/>
        </w:rPr>
        <w:fldChar w:fldCharType="end"/>
      </w:r>
    </w:p>
    <w:tbl>
      <w:tblPr>
        <w:tblStyle w:val="TabellemithellemGitternetz"/>
        <w:tblW w:w="9648" w:type="dxa"/>
        <w:tblLayout w:type="fixed"/>
        <w:tblLook w:val="0000" w:firstRow="0" w:lastRow="0" w:firstColumn="0" w:lastColumn="0" w:noHBand="0" w:noVBand="0"/>
      </w:tblPr>
      <w:tblGrid>
        <w:gridCol w:w="1984"/>
        <w:gridCol w:w="5864"/>
        <w:gridCol w:w="1800"/>
      </w:tblGrid>
      <w:tr w:rsidR="009072E8" w:rsidRPr="00405758" w14:paraId="416CAAC4" w14:textId="77777777" w:rsidTr="003D1019">
        <w:trPr>
          <w:trHeight w:val="93"/>
        </w:trPr>
        <w:tc>
          <w:tcPr>
            <w:tcW w:w="1984" w:type="dxa"/>
          </w:tcPr>
          <w:p w14:paraId="3F7252E5" w14:textId="77777777" w:rsidR="009072E8" w:rsidRPr="00405758" w:rsidRDefault="009072E8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Category</w:t>
            </w:r>
          </w:p>
        </w:tc>
        <w:tc>
          <w:tcPr>
            <w:tcW w:w="5864" w:type="dxa"/>
          </w:tcPr>
          <w:p w14:paraId="1FE2F75B" w14:textId="77777777" w:rsidR="009072E8" w:rsidRPr="00405758" w:rsidRDefault="009072E8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Description</w:t>
            </w:r>
          </w:p>
        </w:tc>
        <w:tc>
          <w:tcPr>
            <w:tcW w:w="1800" w:type="dxa"/>
          </w:tcPr>
          <w:p w14:paraId="61382191" w14:textId="77777777" w:rsidR="009072E8" w:rsidRPr="00405758" w:rsidRDefault="009072E8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Amount in EUR</w:t>
            </w:r>
          </w:p>
        </w:tc>
      </w:tr>
      <w:tr w:rsidR="009072E8" w:rsidRPr="00405758" w14:paraId="44BEC651" w14:textId="77777777" w:rsidTr="003D1019">
        <w:trPr>
          <w:trHeight w:val="93"/>
        </w:trPr>
        <w:tc>
          <w:tcPr>
            <w:tcW w:w="1984" w:type="dxa"/>
          </w:tcPr>
          <w:p w14:paraId="00DFFB0C" w14:textId="77777777" w:rsidR="009072E8" w:rsidRPr="00405758" w:rsidRDefault="009072E8" w:rsidP="003D1019">
            <w:pPr>
              <w:pStyle w:val="CharitTabelle"/>
            </w:pPr>
            <w:r w:rsidRPr="00405758">
              <w:t xml:space="preserve">Personnel </w:t>
            </w:r>
          </w:p>
        </w:tc>
        <w:tc>
          <w:tcPr>
            <w:tcW w:w="5864" w:type="dxa"/>
          </w:tcPr>
          <w:p w14:paraId="2BAEA6AB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663CC782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0B13255A" w14:textId="77777777" w:rsidTr="003D1019">
        <w:trPr>
          <w:trHeight w:val="93"/>
        </w:trPr>
        <w:tc>
          <w:tcPr>
            <w:tcW w:w="1984" w:type="dxa"/>
          </w:tcPr>
          <w:p w14:paraId="65CAEBCA" w14:textId="77777777" w:rsidR="009072E8" w:rsidRPr="00405758" w:rsidRDefault="009072E8" w:rsidP="003D1019">
            <w:pPr>
              <w:pStyle w:val="CharitTabelle"/>
            </w:pPr>
            <w:r w:rsidRPr="00405758">
              <w:t>Material</w:t>
            </w:r>
          </w:p>
        </w:tc>
        <w:tc>
          <w:tcPr>
            <w:tcW w:w="5864" w:type="dxa"/>
          </w:tcPr>
          <w:p w14:paraId="34C48078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71815E7F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68EF4063" w14:textId="77777777" w:rsidTr="003D1019">
        <w:trPr>
          <w:trHeight w:val="93"/>
        </w:trPr>
        <w:tc>
          <w:tcPr>
            <w:tcW w:w="1984" w:type="dxa"/>
          </w:tcPr>
          <w:p w14:paraId="788CA0DE" w14:textId="77777777" w:rsidR="009072E8" w:rsidRPr="00405758" w:rsidRDefault="009072E8" w:rsidP="003D1019">
            <w:pPr>
              <w:pStyle w:val="CharitTabelle"/>
            </w:pPr>
            <w:r w:rsidRPr="00405758">
              <w:lastRenderedPageBreak/>
              <w:t>Travel</w:t>
            </w:r>
          </w:p>
        </w:tc>
        <w:tc>
          <w:tcPr>
            <w:tcW w:w="5864" w:type="dxa"/>
          </w:tcPr>
          <w:p w14:paraId="4604672C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31F6ED02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29C3CC23" w14:textId="77777777" w:rsidTr="003D1019">
        <w:trPr>
          <w:trHeight w:val="93"/>
        </w:trPr>
        <w:tc>
          <w:tcPr>
            <w:tcW w:w="1984" w:type="dxa"/>
          </w:tcPr>
          <w:p w14:paraId="3D860DED" w14:textId="77777777" w:rsidR="009072E8" w:rsidRPr="00405758" w:rsidRDefault="009072E8" w:rsidP="003D1019">
            <w:pPr>
              <w:pStyle w:val="CharitTabelle"/>
            </w:pPr>
            <w:r w:rsidRPr="00405758">
              <w:t>Subcontracting</w:t>
            </w:r>
          </w:p>
        </w:tc>
        <w:tc>
          <w:tcPr>
            <w:tcW w:w="5864" w:type="dxa"/>
          </w:tcPr>
          <w:p w14:paraId="5AD10F84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214D33AA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7E8AF663" w14:textId="77777777" w:rsidTr="003D1019">
        <w:trPr>
          <w:trHeight w:val="93"/>
        </w:trPr>
        <w:tc>
          <w:tcPr>
            <w:tcW w:w="1984" w:type="dxa"/>
          </w:tcPr>
          <w:p w14:paraId="577B2A36" w14:textId="77777777" w:rsidR="009072E8" w:rsidRPr="00405758" w:rsidRDefault="009072E8" w:rsidP="003D1019">
            <w:pPr>
              <w:pStyle w:val="CharitTabelle"/>
            </w:pPr>
            <w:r w:rsidRPr="00405758">
              <w:t xml:space="preserve">Other Costs </w:t>
            </w:r>
          </w:p>
        </w:tc>
        <w:tc>
          <w:tcPr>
            <w:tcW w:w="5864" w:type="dxa"/>
          </w:tcPr>
          <w:p w14:paraId="2B0F4F1B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055A9175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0916818F" w14:textId="77777777" w:rsidTr="003D1019">
        <w:trPr>
          <w:trHeight w:val="93"/>
        </w:trPr>
        <w:tc>
          <w:tcPr>
            <w:tcW w:w="1984" w:type="dxa"/>
          </w:tcPr>
          <w:p w14:paraId="341B3FB5" w14:textId="77777777" w:rsidR="009072E8" w:rsidRPr="009072E8" w:rsidRDefault="009072E8" w:rsidP="003D1019">
            <w:pPr>
              <w:pStyle w:val="CharitTabelle"/>
              <w:rPr>
                <w:b/>
              </w:rPr>
            </w:pPr>
            <w:r w:rsidRPr="009072E8">
              <w:rPr>
                <w:b/>
              </w:rPr>
              <w:t>Subtotal</w:t>
            </w:r>
          </w:p>
        </w:tc>
        <w:tc>
          <w:tcPr>
            <w:tcW w:w="5864" w:type="dxa"/>
          </w:tcPr>
          <w:p w14:paraId="1467D374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6E27D4AA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2393D073" w14:textId="77777777" w:rsidTr="003D1019">
        <w:trPr>
          <w:trHeight w:val="93"/>
        </w:trPr>
        <w:tc>
          <w:tcPr>
            <w:tcW w:w="1984" w:type="dxa"/>
          </w:tcPr>
          <w:p w14:paraId="3F7511E8" w14:textId="42CA1CED" w:rsidR="009072E8" w:rsidRPr="00405758" w:rsidRDefault="009072E8" w:rsidP="00A46798">
            <w:pPr>
              <w:pStyle w:val="CharitTabelle"/>
            </w:pPr>
            <w:r w:rsidRPr="00405758">
              <w:t>Overhead</w:t>
            </w:r>
            <w:r w:rsidR="00A46798" w:rsidRPr="006E627C">
              <w:rPr>
                <w:vertAlign w:val="superscript"/>
              </w:rPr>
              <w:t>7</w:t>
            </w:r>
          </w:p>
        </w:tc>
        <w:tc>
          <w:tcPr>
            <w:tcW w:w="5864" w:type="dxa"/>
          </w:tcPr>
          <w:p w14:paraId="093CCBA6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7C5D5506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107E0F19" w14:textId="77777777" w:rsidTr="003D1019">
        <w:trPr>
          <w:trHeight w:val="93"/>
        </w:trPr>
        <w:tc>
          <w:tcPr>
            <w:tcW w:w="1984" w:type="dxa"/>
          </w:tcPr>
          <w:p w14:paraId="78B09C9F" w14:textId="77777777" w:rsidR="009072E8" w:rsidRPr="00405758" w:rsidRDefault="009072E8" w:rsidP="003D1019">
            <w:pPr>
              <w:pStyle w:val="CharitTabelle"/>
              <w:rPr>
                <w:b/>
                <w:u w:val="single"/>
              </w:rPr>
            </w:pPr>
            <w:r w:rsidRPr="00405758">
              <w:rPr>
                <w:b/>
                <w:u w:val="single"/>
              </w:rPr>
              <w:t xml:space="preserve">Total </w:t>
            </w:r>
          </w:p>
        </w:tc>
        <w:tc>
          <w:tcPr>
            <w:tcW w:w="5864" w:type="dxa"/>
          </w:tcPr>
          <w:p w14:paraId="2A757F97" w14:textId="77777777" w:rsidR="009072E8" w:rsidRPr="00405758" w:rsidRDefault="009072E8" w:rsidP="003D1019">
            <w:pPr>
              <w:pStyle w:val="CharitTabelle"/>
              <w:rPr>
                <w:b/>
              </w:rPr>
            </w:pPr>
          </w:p>
        </w:tc>
        <w:tc>
          <w:tcPr>
            <w:tcW w:w="1800" w:type="dxa"/>
          </w:tcPr>
          <w:p w14:paraId="78AC9932" w14:textId="77777777" w:rsidR="009072E8" w:rsidRPr="00405758" w:rsidRDefault="009072E8" w:rsidP="003D1019">
            <w:pPr>
              <w:pStyle w:val="CharitTabelle"/>
              <w:jc w:val="right"/>
              <w:rPr>
                <w:b/>
                <w:u w:val="single"/>
              </w:rPr>
            </w:pPr>
          </w:p>
        </w:tc>
      </w:tr>
    </w:tbl>
    <w:p w14:paraId="59A97C88" w14:textId="77777777" w:rsidR="00F22973" w:rsidRDefault="00F22973" w:rsidP="00F22973">
      <w:pPr>
        <w:rPr>
          <w:b/>
        </w:rPr>
      </w:pPr>
    </w:p>
    <w:p w14:paraId="561B612B" w14:textId="57ED6EF8" w:rsidR="00F22973" w:rsidRDefault="003934DE" w:rsidP="00F22973">
      <w:pPr>
        <w:rPr>
          <w:b/>
        </w:rPr>
      </w:pPr>
      <w:r>
        <w:rPr>
          <w:b/>
        </w:rPr>
        <w:t>Organization</w:t>
      </w:r>
      <w:r w:rsidR="009072E8">
        <w:rPr>
          <w:b/>
        </w:rPr>
        <w:t xml:space="preserve">: </w:t>
      </w:r>
      <w:r>
        <w:rPr>
          <w:b/>
        </w:rPr>
        <w:t xml:space="preserve">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</w:p>
    <w:tbl>
      <w:tblPr>
        <w:tblStyle w:val="TabellemithellemGitternetz"/>
        <w:tblW w:w="9648" w:type="dxa"/>
        <w:tblLayout w:type="fixed"/>
        <w:tblLook w:val="0000" w:firstRow="0" w:lastRow="0" w:firstColumn="0" w:lastColumn="0" w:noHBand="0" w:noVBand="0"/>
      </w:tblPr>
      <w:tblGrid>
        <w:gridCol w:w="1984"/>
        <w:gridCol w:w="5864"/>
        <w:gridCol w:w="1800"/>
      </w:tblGrid>
      <w:tr w:rsidR="009072E8" w:rsidRPr="00405758" w14:paraId="2FBC6AFA" w14:textId="77777777" w:rsidTr="003D1019">
        <w:trPr>
          <w:trHeight w:val="93"/>
        </w:trPr>
        <w:tc>
          <w:tcPr>
            <w:tcW w:w="1984" w:type="dxa"/>
          </w:tcPr>
          <w:p w14:paraId="6C867BB1" w14:textId="77777777" w:rsidR="009072E8" w:rsidRPr="00405758" w:rsidRDefault="009072E8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Category</w:t>
            </w:r>
          </w:p>
        </w:tc>
        <w:tc>
          <w:tcPr>
            <w:tcW w:w="5864" w:type="dxa"/>
          </w:tcPr>
          <w:p w14:paraId="7E442B4F" w14:textId="77777777" w:rsidR="009072E8" w:rsidRPr="00405758" w:rsidRDefault="009072E8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Description</w:t>
            </w:r>
          </w:p>
        </w:tc>
        <w:tc>
          <w:tcPr>
            <w:tcW w:w="1800" w:type="dxa"/>
          </w:tcPr>
          <w:p w14:paraId="183E7933" w14:textId="77777777" w:rsidR="009072E8" w:rsidRPr="00405758" w:rsidRDefault="009072E8" w:rsidP="003D1019">
            <w:pPr>
              <w:pStyle w:val="CharitTabelle"/>
              <w:rPr>
                <w:b/>
              </w:rPr>
            </w:pPr>
            <w:r w:rsidRPr="00405758">
              <w:rPr>
                <w:b/>
              </w:rPr>
              <w:t>Amount in EUR</w:t>
            </w:r>
          </w:p>
        </w:tc>
      </w:tr>
      <w:tr w:rsidR="009072E8" w:rsidRPr="00405758" w14:paraId="6FFB171C" w14:textId="77777777" w:rsidTr="003D1019">
        <w:trPr>
          <w:trHeight w:val="93"/>
        </w:trPr>
        <w:tc>
          <w:tcPr>
            <w:tcW w:w="1984" w:type="dxa"/>
          </w:tcPr>
          <w:p w14:paraId="6A60BD4D" w14:textId="77777777" w:rsidR="009072E8" w:rsidRPr="00405758" w:rsidRDefault="009072E8" w:rsidP="003D1019">
            <w:pPr>
              <w:pStyle w:val="CharitTabelle"/>
            </w:pPr>
            <w:r w:rsidRPr="00405758">
              <w:t xml:space="preserve">Personnel </w:t>
            </w:r>
          </w:p>
        </w:tc>
        <w:tc>
          <w:tcPr>
            <w:tcW w:w="5864" w:type="dxa"/>
          </w:tcPr>
          <w:p w14:paraId="1C4B33ED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0C13D5BB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267CED1E" w14:textId="77777777" w:rsidTr="003D1019">
        <w:trPr>
          <w:trHeight w:val="93"/>
        </w:trPr>
        <w:tc>
          <w:tcPr>
            <w:tcW w:w="1984" w:type="dxa"/>
          </w:tcPr>
          <w:p w14:paraId="0EB28583" w14:textId="77777777" w:rsidR="009072E8" w:rsidRPr="00405758" w:rsidRDefault="009072E8" w:rsidP="003D1019">
            <w:pPr>
              <w:pStyle w:val="CharitTabelle"/>
            </w:pPr>
            <w:r w:rsidRPr="00405758">
              <w:t>Material</w:t>
            </w:r>
          </w:p>
        </w:tc>
        <w:tc>
          <w:tcPr>
            <w:tcW w:w="5864" w:type="dxa"/>
          </w:tcPr>
          <w:p w14:paraId="71B89B46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5229BE78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7233A866" w14:textId="77777777" w:rsidTr="003D1019">
        <w:trPr>
          <w:trHeight w:val="93"/>
        </w:trPr>
        <w:tc>
          <w:tcPr>
            <w:tcW w:w="1984" w:type="dxa"/>
          </w:tcPr>
          <w:p w14:paraId="21A1647A" w14:textId="77777777" w:rsidR="009072E8" w:rsidRPr="00405758" w:rsidRDefault="009072E8" w:rsidP="003D1019">
            <w:pPr>
              <w:pStyle w:val="CharitTabelle"/>
            </w:pPr>
            <w:r w:rsidRPr="00405758">
              <w:t>Travel</w:t>
            </w:r>
          </w:p>
        </w:tc>
        <w:tc>
          <w:tcPr>
            <w:tcW w:w="5864" w:type="dxa"/>
          </w:tcPr>
          <w:p w14:paraId="47986839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3CE32C9F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087E194E" w14:textId="77777777" w:rsidTr="003D1019">
        <w:trPr>
          <w:trHeight w:val="93"/>
        </w:trPr>
        <w:tc>
          <w:tcPr>
            <w:tcW w:w="1984" w:type="dxa"/>
          </w:tcPr>
          <w:p w14:paraId="42D04CB0" w14:textId="77777777" w:rsidR="009072E8" w:rsidRPr="00405758" w:rsidRDefault="009072E8" w:rsidP="003D1019">
            <w:pPr>
              <w:pStyle w:val="CharitTabelle"/>
            </w:pPr>
            <w:r w:rsidRPr="00405758">
              <w:t>Subcontracting</w:t>
            </w:r>
          </w:p>
        </w:tc>
        <w:tc>
          <w:tcPr>
            <w:tcW w:w="5864" w:type="dxa"/>
          </w:tcPr>
          <w:p w14:paraId="4C1ACAB0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3ADE981B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648781F8" w14:textId="77777777" w:rsidTr="003D1019">
        <w:trPr>
          <w:trHeight w:val="93"/>
        </w:trPr>
        <w:tc>
          <w:tcPr>
            <w:tcW w:w="1984" w:type="dxa"/>
          </w:tcPr>
          <w:p w14:paraId="689D827A" w14:textId="77777777" w:rsidR="009072E8" w:rsidRPr="00405758" w:rsidRDefault="009072E8" w:rsidP="003D1019">
            <w:pPr>
              <w:pStyle w:val="CharitTabelle"/>
            </w:pPr>
            <w:r w:rsidRPr="00405758">
              <w:t xml:space="preserve">Other Costs </w:t>
            </w:r>
          </w:p>
        </w:tc>
        <w:tc>
          <w:tcPr>
            <w:tcW w:w="5864" w:type="dxa"/>
          </w:tcPr>
          <w:p w14:paraId="7DA3648C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00555416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541A834B" w14:textId="77777777" w:rsidTr="003D1019">
        <w:trPr>
          <w:trHeight w:val="93"/>
        </w:trPr>
        <w:tc>
          <w:tcPr>
            <w:tcW w:w="1984" w:type="dxa"/>
          </w:tcPr>
          <w:p w14:paraId="3D91E6DB" w14:textId="77777777" w:rsidR="009072E8" w:rsidRPr="009072E8" w:rsidRDefault="009072E8" w:rsidP="003D1019">
            <w:pPr>
              <w:pStyle w:val="CharitTabelle"/>
              <w:rPr>
                <w:b/>
              </w:rPr>
            </w:pPr>
            <w:r w:rsidRPr="009072E8">
              <w:rPr>
                <w:b/>
              </w:rPr>
              <w:t>Subtotal</w:t>
            </w:r>
          </w:p>
        </w:tc>
        <w:tc>
          <w:tcPr>
            <w:tcW w:w="5864" w:type="dxa"/>
          </w:tcPr>
          <w:p w14:paraId="215226AB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67A2300E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2337DC98" w14:textId="77777777" w:rsidTr="003D1019">
        <w:trPr>
          <w:trHeight w:val="93"/>
        </w:trPr>
        <w:tc>
          <w:tcPr>
            <w:tcW w:w="1984" w:type="dxa"/>
          </w:tcPr>
          <w:p w14:paraId="182BB7E7" w14:textId="5EC4934D" w:rsidR="009072E8" w:rsidRPr="00405758" w:rsidRDefault="009072E8">
            <w:pPr>
              <w:pStyle w:val="CharitTabelle"/>
            </w:pPr>
            <w:r w:rsidRPr="00405758">
              <w:t>Overhead</w:t>
            </w:r>
            <w:r w:rsidR="007C47B8" w:rsidRPr="005C6B8B">
              <w:rPr>
                <w:vertAlign w:val="superscript"/>
              </w:rPr>
              <w:t>7</w:t>
            </w:r>
          </w:p>
        </w:tc>
        <w:tc>
          <w:tcPr>
            <w:tcW w:w="5864" w:type="dxa"/>
          </w:tcPr>
          <w:p w14:paraId="603AE2B8" w14:textId="77777777" w:rsidR="009072E8" w:rsidRPr="00405758" w:rsidRDefault="009072E8" w:rsidP="003D1019">
            <w:pPr>
              <w:pStyle w:val="CharitTabelle"/>
            </w:pPr>
          </w:p>
        </w:tc>
        <w:tc>
          <w:tcPr>
            <w:tcW w:w="1800" w:type="dxa"/>
          </w:tcPr>
          <w:p w14:paraId="4E18A9D3" w14:textId="77777777" w:rsidR="009072E8" w:rsidRPr="00405758" w:rsidRDefault="009072E8" w:rsidP="003D1019">
            <w:pPr>
              <w:pStyle w:val="CharitTabelle"/>
              <w:jc w:val="right"/>
            </w:pPr>
          </w:p>
        </w:tc>
      </w:tr>
      <w:tr w:rsidR="009072E8" w:rsidRPr="00405758" w14:paraId="4A43BC23" w14:textId="77777777" w:rsidTr="003D1019">
        <w:trPr>
          <w:trHeight w:val="93"/>
        </w:trPr>
        <w:tc>
          <w:tcPr>
            <w:tcW w:w="1984" w:type="dxa"/>
          </w:tcPr>
          <w:p w14:paraId="31167E00" w14:textId="77777777" w:rsidR="009072E8" w:rsidRPr="00405758" w:rsidRDefault="009072E8" w:rsidP="003D1019">
            <w:pPr>
              <w:pStyle w:val="CharitTabelle"/>
              <w:rPr>
                <w:b/>
                <w:u w:val="single"/>
              </w:rPr>
            </w:pPr>
            <w:r w:rsidRPr="00405758">
              <w:rPr>
                <w:b/>
                <w:u w:val="single"/>
              </w:rPr>
              <w:t xml:space="preserve">Total </w:t>
            </w:r>
          </w:p>
        </w:tc>
        <w:tc>
          <w:tcPr>
            <w:tcW w:w="5864" w:type="dxa"/>
          </w:tcPr>
          <w:p w14:paraId="46EC841E" w14:textId="77777777" w:rsidR="009072E8" w:rsidRPr="00405758" w:rsidRDefault="009072E8" w:rsidP="003D1019">
            <w:pPr>
              <w:pStyle w:val="CharitTabelle"/>
              <w:rPr>
                <w:b/>
              </w:rPr>
            </w:pPr>
          </w:p>
        </w:tc>
        <w:tc>
          <w:tcPr>
            <w:tcW w:w="1800" w:type="dxa"/>
          </w:tcPr>
          <w:p w14:paraId="7A953CA0" w14:textId="77777777" w:rsidR="009072E8" w:rsidRPr="00405758" w:rsidRDefault="009072E8" w:rsidP="003D1019">
            <w:pPr>
              <w:pStyle w:val="CharitTabelle"/>
              <w:jc w:val="right"/>
              <w:rPr>
                <w:b/>
                <w:u w:val="single"/>
              </w:rPr>
            </w:pPr>
          </w:p>
        </w:tc>
      </w:tr>
    </w:tbl>
    <w:p w14:paraId="6A73F037" w14:textId="77777777" w:rsidR="00F22973" w:rsidRPr="00405758" w:rsidRDefault="00F22973" w:rsidP="00F22973">
      <w:pPr>
        <w:rPr>
          <w:b/>
        </w:rPr>
      </w:pPr>
    </w:p>
    <w:p w14:paraId="280F8F46" w14:textId="024E6DA0" w:rsidR="00F22973" w:rsidRDefault="00F22973" w:rsidP="00F22973">
      <w:pPr>
        <w:rPr>
          <w:b/>
        </w:rPr>
      </w:pPr>
      <w:r w:rsidRPr="0053113D">
        <w:rPr>
          <w:b/>
        </w:rPr>
        <w:t>Own resources</w:t>
      </w:r>
      <w:r>
        <w:rPr>
          <w:b/>
        </w:rPr>
        <w:t xml:space="preserve"> / Match funding</w:t>
      </w:r>
    </w:p>
    <w:p w14:paraId="15D04FE5" w14:textId="60382F62" w:rsidR="009072E8" w:rsidRDefault="009072E8" w:rsidP="00F22973">
      <w:pPr>
        <w:rPr>
          <w:b/>
        </w:rPr>
      </w:pPr>
    </w:p>
    <w:p w14:paraId="667EA8BA" w14:textId="308FE21D" w:rsidR="00F55E2C" w:rsidRPr="00F55E2C" w:rsidRDefault="00F55E2C" w:rsidP="00F55E2C">
      <w:pPr>
        <w:pStyle w:val="berschrift2"/>
      </w:pPr>
      <w:bookmarkStart w:id="89" w:name="_Toc103937817"/>
      <w:r w:rsidRPr="00F55E2C">
        <w:t>Risk management</w:t>
      </w:r>
      <w:bookmarkEnd w:id="89"/>
    </w:p>
    <w:p w14:paraId="1AE22F74" w14:textId="30D6893C" w:rsidR="00F55E2C" w:rsidRPr="0053113D" w:rsidRDefault="00F55E2C" w:rsidP="00F55E2C">
      <w:pPr>
        <w:rPr>
          <w:b/>
        </w:rPr>
      </w:pPr>
      <w:r w:rsidRPr="00B06E5C">
        <w:t>Please provide an assessment of possible risks</w:t>
      </w:r>
      <w:r w:rsidR="005C7586">
        <w:t xml:space="preserve"> and how you address them.</w:t>
      </w:r>
    </w:p>
    <w:p w14:paraId="77F82E64" w14:textId="77777777" w:rsidR="00F22973" w:rsidRDefault="00F22973" w:rsidP="00AC3E22">
      <w:pPr>
        <w:pStyle w:val="berschrift1"/>
      </w:pPr>
      <w:bookmarkStart w:id="90" w:name="_Toc62205819"/>
      <w:bookmarkStart w:id="91" w:name="_Toc103937818"/>
      <w:r>
        <w:t xml:space="preserve">Expected </w:t>
      </w:r>
      <w:r w:rsidRPr="00AC3E22">
        <w:t>Impact</w:t>
      </w:r>
      <w:bookmarkEnd w:id="90"/>
      <w:bookmarkEnd w:id="91"/>
    </w:p>
    <w:p w14:paraId="0718BADA" w14:textId="77777777" w:rsidR="00F22973" w:rsidRPr="001859C3" w:rsidRDefault="00F22973" w:rsidP="00AC3E22">
      <w:pPr>
        <w:pStyle w:val="berschrift2"/>
      </w:pPr>
      <w:bookmarkStart w:id="92" w:name="_Toc10967121"/>
      <w:bookmarkStart w:id="93" w:name="_Toc38874375"/>
      <w:bookmarkStart w:id="94" w:name="_Toc39575656"/>
      <w:bookmarkStart w:id="95" w:name="_Toc62205820"/>
      <w:bookmarkStart w:id="96" w:name="_Toc103937819"/>
      <w:r w:rsidRPr="001859C3">
        <w:t xml:space="preserve">Expected </w:t>
      </w:r>
      <w:bookmarkEnd w:id="92"/>
      <w:bookmarkEnd w:id="93"/>
      <w:bookmarkEnd w:id="94"/>
      <w:r w:rsidRPr="00AC3E22">
        <w:t>Impact</w:t>
      </w:r>
      <w:bookmarkEnd w:id="95"/>
      <w:bookmarkEnd w:id="96"/>
    </w:p>
    <w:p w14:paraId="5AC4EEDF" w14:textId="4A6CBEA5" w:rsidR="00F22973" w:rsidRPr="009072E8" w:rsidRDefault="00F22973" w:rsidP="009072E8">
      <w:r w:rsidRPr="00405758">
        <w:t xml:space="preserve">Clarify how your project contributes to (or lays the groundwork for) solving a global health need. In other words: How is your research going to make a difference and for whom? Are your expected results scalable and/or </w:t>
      </w:r>
      <w:r w:rsidRPr="009072E8">
        <w:t xml:space="preserve">transferrable to other contexts /questions? How do you </w:t>
      </w:r>
      <w:r w:rsidR="00A46798">
        <w:t>make sure you</w:t>
      </w:r>
      <w:r w:rsidRPr="009072E8">
        <w:t xml:space="preserve"> achieve your desired impact? How are matters of Open Data taken into account? </w:t>
      </w:r>
    </w:p>
    <w:p w14:paraId="500CCB42" w14:textId="77777777" w:rsidR="00F22973" w:rsidRPr="009072E8" w:rsidRDefault="00F22973" w:rsidP="009072E8"/>
    <w:p w14:paraId="15DE928C" w14:textId="67D273E8" w:rsidR="00F22973" w:rsidRPr="009072E8" w:rsidRDefault="00F22973" w:rsidP="009072E8">
      <w:r w:rsidRPr="009072E8">
        <w:t xml:space="preserve">If you are applying for a global health </w:t>
      </w:r>
      <w:r w:rsidR="00591BE6">
        <w:t xml:space="preserve">postdoc </w:t>
      </w:r>
      <w:r w:rsidRPr="009072E8">
        <w:t>fellowship, in addition please demonstrate how the fellowship will contribute to your career development.</w:t>
      </w:r>
    </w:p>
    <w:p w14:paraId="16A8CA19" w14:textId="77777777" w:rsidR="00F22973" w:rsidRPr="00405758" w:rsidRDefault="00F22973" w:rsidP="00F22973">
      <w:pPr>
        <w:pStyle w:val="CharitTabelle"/>
        <w:spacing w:line="240" w:lineRule="auto"/>
        <w:rPr>
          <w:rFonts w:ascii="Calibri" w:hAnsi="Calibri" w:cs="Calibri"/>
          <w:sz w:val="22"/>
        </w:rPr>
      </w:pPr>
    </w:p>
    <w:p w14:paraId="645DCE43" w14:textId="77777777" w:rsidR="00F22973" w:rsidRPr="00E666F4" w:rsidRDefault="00F22973" w:rsidP="00AC3E22">
      <w:pPr>
        <w:pStyle w:val="berschrift2"/>
      </w:pPr>
      <w:bookmarkStart w:id="97" w:name="_Toc10967122"/>
      <w:bookmarkStart w:id="98" w:name="_Toc38874376"/>
      <w:bookmarkStart w:id="99" w:name="_Toc39575657"/>
      <w:bookmarkStart w:id="100" w:name="_Toc62205821"/>
      <w:bookmarkStart w:id="101" w:name="_Toc103937820"/>
      <w:r w:rsidRPr="00E666F4">
        <w:t xml:space="preserve">Networking </w:t>
      </w:r>
      <w:bookmarkEnd w:id="97"/>
      <w:bookmarkEnd w:id="98"/>
      <w:bookmarkEnd w:id="99"/>
      <w:r w:rsidRPr="00AC3E22">
        <w:t>Aspects</w:t>
      </w:r>
      <w:bookmarkEnd w:id="100"/>
      <w:bookmarkEnd w:id="101"/>
    </w:p>
    <w:p w14:paraId="7DBECE7B" w14:textId="042A41A4" w:rsidR="00F22973" w:rsidRPr="00405758" w:rsidRDefault="00F22973" w:rsidP="00F22973">
      <w:r w:rsidRPr="00405758">
        <w:t xml:space="preserve">Provide description of the cooperation within the project, with other GLOHRA members and with third parties (national and international). How does the project contribute to cross-institutional and </w:t>
      </w:r>
      <w:r w:rsidRPr="00405758">
        <w:lastRenderedPageBreak/>
        <w:t xml:space="preserve">interdisciplinary cooperation within Germany? How does it promote the integration of German actors in international and cross-sector global health research networks and activities? </w:t>
      </w:r>
    </w:p>
    <w:p w14:paraId="38793D71" w14:textId="4900F484" w:rsidR="00F22973" w:rsidRDefault="00F22973" w:rsidP="00F22973">
      <w:r>
        <w:t xml:space="preserve">If you </w:t>
      </w:r>
      <w:r w:rsidRPr="00B06E5C">
        <w:t>are applying for a global health</w:t>
      </w:r>
      <w:r w:rsidR="00591BE6">
        <w:t xml:space="preserve"> postdoc</w:t>
      </w:r>
      <w:r w:rsidRPr="00B06E5C">
        <w:t xml:space="preserve"> fellowship, in addition please explain how you plan to interact with other GLOHRA members (e.g. interdisciplinary advisors/mentors, cross-institutional research stays etc.)?</w:t>
      </w:r>
    </w:p>
    <w:p w14:paraId="1E36D7F8" w14:textId="77777777" w:rsidR="00F22973" w:rsidRPr="000F3BB0" w:rsidRDefault="00F22973" w:rsidP="005C7586">
      <w:pPr>
        <w:pStyle w:val="berschrift2"/>
      </w:pPr>
      <w:bookmarkStart w:id="102" w:name="_Toc39575659"/>
      <w:bookmarkStart w:id="103" w:name="_Toc10967125"/>
      <w:bookmarkStart w:id="104" w:name="_Toc38874378"/>
      <w:bookmarkStart w:id="105" w:name="_Toc62205823"/>
      <w:bookmarkStart w:id="106" w:name="_Toc103937821"/>
      <w:r w:rsidRPr="000F3BB0">
        <w:t xml:space="preserve">Reasons for </w:t>
      </w:r>
      <w:r w:rsidRPr="00AC3E22">
        <w:t>Implementing</w:t>
      </w:r>
      <w:r>
        <w:t xml:space="preserve"> a P</w:t>
      </w:r>
      <w:r w:rsidRPr="000F3BB0">
        <w:t xml:space="preserve">roject </w:t>
      </w:r>
      <w:r>
        <w:t>with GLOHRA</w:t>
      </w:r>
      <w:bookmarkEnd w:id="102"/>
      <w:bookmarkEnd w:id="103"/>
      <w:bookmarkEnd w:id="104"/>
      <w:bookmarkEnd w:id="105"/>
      <w:bookmarkEnd w:id="106"/>
    </w:p>
    <w:p w14:paraId="3907F63F" w14:textId="56B89BC9" w:rsidR="00F22973" w:rsidRPr="00B06E5C" w:rsidRDefault="00F22973" w:rsidP="003D1019">
      <w:r w:rsidRPr="00B06E5C">
        <w:t xml:space="preserve">Show the reasons and the way you will work with </w:t>
      </w:r>
      <w:r w:rsidR="00B06E5C">
        <w:t>GLOHRA</w:t>
      </w:r>
      <w:r w:rsidRPr="00B06E5C">
        <w:t>. Why do you think GLOHRA should fund your project</w:t>
      </w:r>
      <w:r w:rsidR="00A5672A">
        <w:t xml:space="preserve"> and why can it not be funded through other programs? </w:t>
      </w:r>
      <w:r w:rsidRPr="00B06E5C">
        <w:t xml:space="preserve"> </w:t>
      </w:r>
      <w:r w:rsidR="00A5672A">
        <w:t>W</w:t>
      </w:r>
      <w:r w:rsidR="00B06E5C" w:rsidRPr="00B06E5C">
        <w:t xml:space="preserve">hat is </w:t>
      </w:r>
      <w:r w:rsidR="00A5672A">
        <w:t xml:space="preserve">the novelty and the </w:t>
      </w:r>
      <w:r w:rsidR="00B06E5C" w:rsidRPr="00B06E5C">
        <w:t>specific contribution</w:t>
      </w:r>
      <w:r w:rsidR="00A5672A">
        <w:t xml:space="preserve"> of your project</w:t>
      </w:r>
      <w:r w:rsidR="00A227A2">
        <w:t xml:space="preserve"> </w:t>
      </w:r>
      <w:r w:rsidR="00B06E5C" w:rsidRPr="00B06E5C">
        <w:t>to the aims of GLOHRA?</w:t>
      </w:r>
      <w:r w:rsidR="00B06E5C">
        <w:t xml:space="preserve"> </w:t>
      </w:r>
      <w:r w:rsidRPr="00B06E5C">
        <w:t>How does the project benefit from the specific structures and overall cooperation within GLOHRA? Are you building on or collaborating with other completed or ongoing GLOHRA projects or initiatives?</w:t>
      </w:r>
    </w:p>
    <w:p w14:paraId="7F9F702A" w14:textId="77777777" w:rsidR="00F22973" w:rsidRPr="000F3BB0" w:rsidRDefault="00F22973" w:rsidP="005C7586">
      <w:pPr>
        <w:pStyle w:val="berschrift2"/>
      </w:pPr>
      <w:bookmarkStart w:id="107" w:name="_Toc10967126"/>
      <w:bookmarkStart w:id="108" w:name="_Toc38874379"/>
      <w:bookmarkStart w:id="109" w:name="_Toc39575660"/>
      <w:bookmarkStart w:id="110" w:name="_Toc62205824"/>
      <w:bookmarkStart w:id="111" w:name="_Toc103937822"/>
      <w:r w:rsidRPr="000F3BB0">
        <w:t xml:space="preserve">Ethical </w:t>
      </w:r>
      <w:r w:rsidRPr="00AC3E22">
        <w:t>Aspects</w:t>
      </w:r>
      <w:bookmarkEnd w:id="107"/>
      <w:bookmarkEnd w:id="108"/>
      <w:bookmarkEnd w:id="109"/>
      <w:bookmarkEnd w:id="110"/>
      <w:bookmarkEnd w:id="111"/>
    </w:p>
    <w:p w14:paraId="229EF312" w14:textId="1EC1E49C" w:rsidR="00F22973" w:rsidRPr="00B06E5C" w:rsidRDefault="00F22973" w:rsidP="00B06E5C">
      <w:r w:rsidRPr="00B06E5C">
        <w:t>Please provide an assessment of possible risks to individuals involved in the project and possible risks of abuse in relation to the expected project results (e.g. "dual use", stigma, trauma</w:t>
      </w:r>
      <w:r w:rsidR="00A46798">
        <w:t>, collection/use of personal data</w:t>
      </w:r>
      <w:r w:rsidR="0024782A">
        <w:t xml:space="preserve">).  Describe the requirements, timelines and costs </w:t>
      </w:r>
      <w:r w:rsidRPr="00B06E5C">
        <w:t xml:space="preserve">regarding research ethics votes, animal welfare concerns and genetic engineering relevant to project implementation. If you are doing research abroad: how will you involve the institutional </w:t>
      </w:r>
      <w:r w:rsidR="00AC4084">
        <w:t xml:space="preserve">ethics </w:t>
      </w:r>
      <w:r w:rsidRPr="00B06E5C">
        <w:t xml:space="preserve">review boards of your partner institution(s)? Outline measures you will use to avoid publication bias including the pre-registration of study protocols and the publication of negative findings. </w:t>
      </w:r>
      <w:r w:rsidR="00E01B0C">
        <w:t>Please also reflect on potential power imbalances and positionality in your collaboration with stakeholders in LMICs (if applicable).</w:t>
      </w:r>
    </w:p>
    <w:p w14:paraId="108CA6A4" w14:textId="77777777" w:rsidR="00F22973" w:rsidRDefault="00F22973" w:rsidP="005C7586">
      <w:pPr>
        <w:pStyle w:val="berschrift2"/>
      </w:pPr>
      <w:bookmarkStart w:id="112" w:name="_Toc62205825"/>
      <w:bookmarkStart w:id="113" w:name="_Toc103937823"/>
      <w:r w:rsidRPr="00AC3E22">
        <w:t>Gender</w:t>
      </w:r>
      <w:r>
        <w:t xml:space="preserve"> Considerations</w:t>
      </w:r>
      <w:bookmarkEnd w:id="112"/>
      <w:bookmarkEnd w:id="113"/>
    </w:p>
    <w:p w14:paraId="7EE1A815" w14:textId="77777777" w:rsidR="00F22973" w:rsidRPr="000F3BB0" w:rsidRDefault="00F22973" w:rsidP="00F22973">
      <w:pPr>
        <w:rPr>
          <w:rFonts w:cstheme="minorHAnsi"/>
        </w:rPr>
      </w:pPr>
      <w:r>
        <w:rPr>
          <w:rFonts w:cstheme="minorHAnsi"/>
        </w:rPr>
        <w:t xml:space="preserve">Please describe how </w:t>
      </w:r>
      <w:r w:rsidRPr="000F3BB0">
        <w:rPr>
          <w:rFonts w:cstheme="minorHAnsi"/>
        </w:rPr>
        <w:t>gender</w:t>
      </w:r>
      <w:r>
        <w:rPr>
          <w:rFonts w:cstheme="minorHAnsi"/>
        </w:rPr>
        <w:t xml:space="preserve"> is considered in the scope of your project. </w:t>
      </w:r>
    </w:p>
    <w:p w14:paraId="654CFB18" w14:textId="77777777" w:rsidR="00F22973" w:rsidRDefault="00F22973" w:rsidP="005C7586">
      <w:pPr>
        <w:pStyle w:val="berschrift2"/>
      </w:pPr>
      <w:bookmarkStart w:id="114" w:name="_Toc62205826"/>
      <w:bookmarkStart w:id="115" w:name="_Toc103937824"/>
      <w:r w:rsidRPr="00A86FC3">
        <w:t>Sustainability</w:t>
      </w:r>
      <w:r w:rsidRPr="00897A04">
        <w:t xml:space="preserve"> </w:t>
      </w:r>
      <w:r>
        <w:t>C</w:t>
      </w:r>
      <w:r w:rsidRPr="00897A04">
        <w:t>onsideration</w:t>
      </w:r>
      <w:r>
        <w:t>s</w:t>
      </w:r>
      <w:bookmarkEnd w:id="114"/>
      <w:bookmarkEnd w:id="115"/>
    </w:p>
    <w:p w14:paraId="3556B451" w14:textId="433F7D16" w:rsidR="00F55E2C" w:rsidRPr="00E666F4" w:rsidRDefault="00F55E2C" w:rsidP="00F55E2C">
      <w:r w:rsidRPr="00B06E5C">
        <w:t>Please provide an assessment</w:t>
      </w:r>
      <w:r>
        <w:t xml:space="preserve"> of sustainability aspects, including environmental sustainability, the sustainable use of project </w:t>
      </w:r>
      <w:r w:rsidR="003B2D94">
        <w:t>outputs and results</w:t>
      </w:r>
      <w:r>
        <w:t xml:space="preserve"> and/or </w:t>
      </w:r>
      <w:r w:rsidR="005C7586">
        <w:t xml:space="preserve">perspective for </w:t>
      </w:r>
      <w:r>
        <w:t>continuation of activities after GLOHRA funding ends, social sustainability for local populations, etc.</w:t>
      </w:r>
    </w:p>
    <w:p w14:paraId="30A39D34" w14:textId="394FE4C0" w:rsidR="00F22973" w:rsidRDefault="00F22973" w:rsidP="00F22973">
      <w:pPr>
        <w:pStyle w:val="Listenabsatz"/>
        <w:jc w:val="center"/>
        <w:rPr>
          <w:color w:val="FF0000"/>
        </w:rPr>
      </w:pPr>
      <w:r w:rsidRPr="004B5D7D">
        <w:rPr>
          <w:color w:val="FF0000"/>
        </w:rPr>
        <w:t>+++ End of page count--(1</w:t>
      </w:r>
      <w:r>
        <w:rPr>
          <w:color w:val="FF0000"/>
        </w:rPr>
        <w:t>2</w:t>
      </w:r>
      <w:r w:rsidRPr="004B5D7D">
        <w:rPr>
          <w:color w:val="FF0000"/>
        </w:rPr>
        <w:t xml:space="preserve"> pages max.) +++</w:t>
      </w:r>
    </w:p>
    <w:p w14:paraId="4D2D1EEA" w14:textId="4515B16E" w:rsidR="00F55E2C" w:rsidRPr="005C7586" w:rsidRDefault="001A5A58" w:rsidP="005C7586">
      <w:pPr>
        <w:rPr>
          <w:b/>
          <w:color w:val="FF0000"/>
        </w:rPr>
      </w:pPr>
      <w:r>
        <w:rPr>
          <w:b/>
          <w:color w:val="FF0000"/>
        </w:rPr>
        <w:t>C</w:t>
      </w:r>
      <w:r w:rsidR="00F55E2C" w:rsidRPr="005C7586">
        <w:rPr>
          <w:b/>
          <w:color w:val="FF0000"/>
        </w:rPr>
        <w:t xml:space="preserve">hanges compared to </w:t>
      </w:r>
      <w:r w:rsidR="005C7586">
        <w:rPr>
          <w:b/>
          <w:color w:val="FF0000"/>
        </w:rPr>
        <w:t xml:space="preserve">Application Form </w:t>
      </w:r>
      <w:r w:rsidR="00F55E2C" w:rsidRPr="005C7586">
        <w:rPr>
          <w:b/>
          <w:color w:val="FF0000"/>
        </w:rPr>
        <w:t xml:space="preserve">Version </w:t>
      </w:r>
      <w:r w:rsidR="003B2D94">
        <w:rPr>
          <w:b/>
          <w:color w:val="FF0000"/>
        </w:rPr>
        <w:t>6</w:t>
      </w:r>
    </w:p>
    <w:p w14:paraId="3E26D4BB" w14:textId="679E2A2C" w:rsidR="00F55E2C" w:rsidRPr="00F55E2C" w:rsidRDefault="00E01B0C" w:rsidP="00E01B0C">
      <w:pPr>
        <w:pStyle w:val="Listenabsatz"/>
        <w:numPr>
          <w:ilvl w:val="0"/>
          <w:numId w:val="41"/>
        </w:numPr>
        <w:rPr>
          <w:color w:val="FF0000"/>
        </w:rPr>
      </w:pPr>
      <w:r w:rsidRPr="00E01B0C">
        <w:rPr>
          <w:color w:val="FF0000"/>
        </w:rPr>
        <w:t xml:space="preserve">inclusion of potential power imbalances </w:t>
      </w:r>
      <w:r w:rsidR="006245AB">
        <w:rPr>
          <w:color w:val="FF0000"/>
        </w:rPr>
        <w:t xml:space="preserve">and positionality </w:t>
      </w:r>
      <w:r w:rsidRPr="00E01B0C">
        <w:rPr>
          <w:color w:val="FF0000"/>
        </w:rPr>
        <w:t xml:space="preserve">with project partners in ethical </w:t>
      </w:r>
      <w:r w:rsidR="006245AB">
        <w:rPr>
          <w:color w:val="FF0000"/>
        </w:rPr>
        <w:t>aspects</w:t>
      </w:r>
    </w:p>
    <w:p w14:paraId="69036A3E" w14:textId="3D1EEF62" w:rsidR="00F55E2C" w:rsidRPr="00F55E2C" w:rsidRDefault="00F55E2C" w:rsidP="00F55E2C">
      <w:pPr>
        <w:sectPr w:rsidR="00F55E2C" w:rsidRPr="00F55E2C" w:rsidSect="00A5672A">
          <w:headerReference w:type="default" r:id="rId16"/>
          <w:footerReference w:type="default" r:id="rId17"/>
          <w:pgSz w:w="11906" w:h="16838"/>
          <w:pgMar w:top="2694" w:right="991" w:bottom="1134" w:left="1276" w:header="568" w:footer="510" w:gutter="0"/>
          <w:pgNumType w:start="1"/>
          <w:cols w:space="708"/>
          <w:docGrid w:linePitch="360"/>
        </w:sectPr>
      </w:pPr>
      <w:bookmarkStart w:id="116" w:name="_Toc62205827"/>
    </w:p>
    <w:p w14:paraId="1DFE4C06" w14:textId="22C2C9F7" w:rsidR="00F22973" w:rsidRDefault="00F22973" w:rsidP="00AC3E22">
      <w:pPr>
        <w:pStyle w:val="berschrift1"/>
      </w:pPr>
      <w:bookmarkStart w:id="117" w:name="_Toc103937825"/>
      <w:r w:rsidRPr="00AC3E22">
        <w:lastRenderedPageBreak/>
        <w:t>Annex</w:t>
      </w:r>
      <w:bookmarkEnd w:id="117"/>
    </w:p>
    <w:p w14:paraId="3FB752E1" w14:textId="77777777" w:rsidR="00F22973" w:rsidRDefault="00F22973" w:rsidP="00AC3E22">
      <w:pPr>
        <w:pStyle w:val="berschrift2"/>
      </w:pPr>
      <w:bookmarkStart w:id="118" w:name="_Toc103161302"/>
      <w:bookmarkStart w:id="119" w:name="_Toc103937826"/>
      <w:r w:rsidRPr="00AC3E22">
        <w:t>Literature</w:t>
      </w:r>
      <w:bookmarkEnd w:id="116"/>
      <w:bookmarkEnd w:id="118"/>
      <w:bookmarkEnd w:id="119"/>
    </w:p>
    <w:p w14:paraId="76F34D43" w14:textId="77777777" w:rsidR="00F22973" w:rsidRDefault="00F22973" w:rsidP="00F22973"/>
    <w:p w14:paraId="6EE80723" w14:textId="77777777" w:rsidR="00F22973" w:rsidRPr="00A86FC3" w:rsidRDefault="00F22973" w:rsidP="00F22973"/>
    <w:p w14:paraId="5666B709" w14:textId="77777777" w:rsidR="00F22973" w:rsidRDefault="00F22973" w:rsidP="00F22973">
      <w:pPr>
        <w:spacing w:after="160" w:line="259" w:lineRule="auto"/>
        <w:rPr>
          <w:rFonts w:asciiTheme="majorHAnsi" w:eastAsiaTheme="majorEastAsia" w:hAnsiTheme="majorHAnsi" w:cstheme="majorBidi"/>
          <w:color w:val="0073A0" w:themeColor="accent1"/>
          <w:sz w:val="28"/>
          <w:szCs w:val="32"/>
        </w:rPr>
      </w:pPr>
      <w:r>
        <w:br w:type="page"/>
      </w:r>
    </w:p>
    <w:p w14:paraId="1D4E052C" w14:textId="6A8AABCC" w:rsidR="00337677" w:rsidRDefault="00591BE6" w:rsidP="00AC3E22">
      <w:pPr>
        <w:pStyle w:val="berschrift2"/>
      </w:pPr>
      <w:bookmarkStart w:id="120" w:name="_Toc103161303"/>
      <w:bookmarkStart w:id="121" w:name="_Toc103937827"/>
      <w:bookmarkStart w:id="122" w:name="_Toc62205828"/>
      <w:r>
        <w:lastRenderedPageBreak/>
        <w:t>CV (for global h</w:t>
      </w:r>
      <w:r w:rsidR="00337677">
        <w:t xml:space="preserve">ealth </w:t>
      </w:r>
      <w:r>
        <w:t>postdoc f</w:t>
      </w:r>
      <w:r w:rsidR="00337677">
        <w:t>ellowships only)</w:t>
      </w:r>
      <w:bookmarkEnd w:id="120"/>
      <w:bookmarkEnd w:id="121"/>
    </w:p>
    <w:p w14:paraId="552933E9" w14:textId="77777777" w:rsidR="00337677" w:rsidRPr="00A86FC3" w:rsidRDefault="00337677" w:rsidP="00337677">
      <w:pPr>
        <w:rPr>
          <w:rFonts w:cstheme="minorHAnsi"/>
        </w:rPr>
      </w:pPr>
      <w:r w:rsidRPr="00A86FC3">
        <w:rPr>
          <w:rFonts w:cstheme="minorHAnsi"/>
        </w:rPr>
        <w:t xml:space="preserve"> max. </w:t>
      </w:r>
      <w:r>
        <w:rPr>
          <w:rFonts w:cstheme="minorHAnsi"/>
        </w:rPr>
        <w:t>two</w:t>
      </w:r>
      <w:r w:rsidRPr="00A86FC3">
        <w:rPr>
          <w:rFonts w:cstheme="minorHAnsi"/>
        </w:rPr>
        <w:t xml:space="preserve"> pages</w:t>
      </w:r>
      <w:bookmarkEnd w:id="122"/>
    </w:p>
    <w:p w14:paraId="6F5F793E" w14:textId="2D205C25" w:rsidR="007C03A7" w:rsidRPr="009B6845" w:rsidRDefault="007C03A7" w:rsidP="00337677">
      <w:pPr>
        <w:spacing w:after="160" w:line="259" w:lineRule="auto"/>
      </w:pPr>
    </w:p>
    <w:p w14:paraId="3CBB3D41" w14:textId="77777777" w:rsidR="006114EF" w:rsidRPr="009B6845" w:rsidRDefault="006114EF" w:rsidP="00FD6EC6">
      <w:pPr>
        <w:spacing w:after="0"/>
      </w:pPr>
    </w:p>
    <w:p w14:paraId="424B4E06" w14:textId="2F5A8849" w:rsidR="004149F0" w:rsidRPr="004149F0" w:rsidRDefault="004149F0" w:rsidP="004149F0">
      <w:pPr>
        <w:spacing w:after="0"/>
        <w:rPr>
          <w:noProof/>
          <w:sz w:val="18"/>
          <w:szCs w:val="18"/>
        </w:rPr>
      </w:pPr>
      <w:r>
        <w:rPr>
          <w:noProof/>
          <w:sz w:val="18"/>
          <w:szCs w:val="18"/>
        </w:rPr>
        <w:t>L</w:t>
      </w:r>
      <w:r w:rsidR="00E01B0C">
        <w:rPr>
          <w:noProof/>
          <w:sz w:val="18"/>
          <w:szCs w:val="18"/>
        </w:rPr>
        <w:t>ast updated: 24</w:t>
      </w:r>
      <w:r w:rsidRPr="004149F0">
        <w:rPr>
          <w:noProof/>
          <w:sz w:val="18"/>
          <w:szCs w:val="18"/>
        </w:rPr>
        <w:t>/11/2022</w:t>
      </w:r>
    </w:p>
    <w:p w14:paraId="54E326FC" w14:textId="28251299" w:rsidR="004149F0" w:rsidRPr="004149F0" w:rsidRDefault="00E01B0C" w:rsidP="004149F0">
      <w:pPr>
        <w:spacing w:after="0"/>
        <w:rPr>
          <w:noProof/>
          <w:sz w:val="18"/>
          <w:szCs w:val="18"/>
        </w:rPr>
      </w:pPr>
      <w:r>
        <w:rPr>
          <w:noProof/>
          <w:sz w:val="18"/>
          <w:szCs w:val="18"/>
        </w:rPr>
        <w:t>File name: 221124</w:t>
      </w:r>
      <w:r w:rsidR="004149F0">
        <w:rPr>
          <w:noProof/>
          <w:sz w:val="18"/>
          <w:szCs w:val="18"/>
        </w:rPr>
        <w:t>_GLOHRA_Projects_Application form_V7_fin</w:t>
      </w:r>
      <w:r w:rsidR="004149F0" w:rsidRPr="004149F0">
        <w:rPr>
          <w:noProof/>
          <w:sz w:val="18"/>
          <w:szCs w:val="18"/>
        </w:rPr>
        <w:t>.docx</w:t>
      </w:r>
    </w:p>
    <w:sectPr w:rsidR="004149F0" w:rsidRPr="004149F0" w:rsidSect="003D7E5A">
      <w:pgSz w:w="11906" w:h="16838"/>
      <w:pgMar w:top="2694" w:right="991" w:bottom="1134" w:left="1276" w:header="568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F2719" w14:textId="77777777" w:rsidR="003D1019" w:rsidRDefault="003D1019" w:rsidP="00BE31CC">
      <w:r>
        <w:separator/>
      </w:r>
    </w:p>
  </w:endnote>
  <w:endnote w:type="continuationSeparator" w:id="0">
    <w:p w14:paraId="7CA2F8F4" w14:textId="77777777" w:rsidR="003D1019" w:rsidRDefault="003D1019" w:rsidP="00BE3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D5EC41-C684-484D-A4E5-8E0046D8D62B}"/>
    <w:embedItalic r:id="rId2" w:fontKey="{544FA67F-0B7C-4082-B224-1141C8F282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altName w:val="Courier New"/>
    <w:charset w:val="00"/>
    <w:family w:val="auto"/>
    <w:pitch w:val="variable"/>
    <w:sig w:usb0="A00002FF" w:usb1="5000204B" w:usb2="00000000" w:usb3="00000000" w:csb0="00000197" w:csb1="00000000"/>
    <w:embedRegular r:id="rId3" w:fontKey="{FF5ADFEC-64DB-4885-A8EE-4AF0F6A5BB67}"/>
    <w:embedBold r:id="rId4" w:fontKey="{D8CCE08B-8991-4492-8FAC-521532DB7B41}"/>
    <w:embedItalic r:id="rId5" w:fontKey="{D6B3AF47-E35D-41AD-9C1E-FE64789FDABB}"/>
    <w:embedBoldItalic r:id="rId6" w:fontKey="{A9F7DAA2-5D22-4642-89DA-49229DEFA88E}"/>
  </w:font>
  <w:font w:name="Nunito Black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39FB990F-4FC4-430B-8983-86C2039C0563}"/>
    <w:embedBold r:id="rId8" w:fontKey="{51BFD37B-D949-4998-B21A-FF0ECD33B2B9}"/>
    <w:embedItalic r:id="rId9" w:fontKey="{1D6C8584-C16A-4BE0-B40B-7D0087E92DB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E8DC172-FD4F-421F-B3EF-F45421227971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11" w:fontKey="{CFADB70B-B564-48EF-9FF4-E26C0ECEC9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4F081" w14:textId="45751E35" w:rsidR="003D1019" w:rsidRPr="00BE31CC" w:rsidRDefault="003D1019" w:rsidP="00F70095">
    <w:pPr>
      <w:pStyle w:val="Fuzeile"/>
      <w:tabs>
        <w:tab w:val="clear" w:pos="4820"/>
      </w:tabs>
    </w:pPr>
    <w:r>
      <w:t>GLOHRA:</w:t>
    </w:r>
    <w:r w:rsidRPr="00817809">
      <w:t xml:space="preserve"> </w:t>
    </w:r>
    <w:fldSimple w:instr=" STYLEREF  BrandName  \* MERGEFORMAT ">
      <w:r w:rsidR="0024782A" w:rsidRPr="0024782A">
        <w:rPr>
          <w:b/>
          <w:bCs/>
          <w:noProof/>
        </w:rPr>
        <w:t>&lt; Short title or acronym&gt;</w:t>
      </w:r>
    </w:fldSimple>
    <w:r>
      <w:tab/>
      <w:t xml:space="preserve">German Alliance for Global Health Research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E0CEB" w14:textId="5485639F" w:rsidR="003D1019" w:rsidRDefault="003D1019" w:rsidP="00342AD2">
    <w:pPr>
      <w:pStyle w:val="Fuzeile"/>
      <w:tabs>
        <w:tab w:val="clear" w:pos="4820"/>
      </w:tabs>
    </w:pPr>
    <w:r>
      <w:t>GLOHRA:</w:t>
    </w:r>
    <w:r w:rsidRPr="00817809">
      <w:t xml:space="preserve"> </w:t>
    </w:r>
    <w:fldSimple w:instr=" STYLEREF  BrandName  \* MERGEFORMAT ">
      <w:r w:rsidR="0024782A" w:rsidRPr="0024782A">
        <w:rPr>
          <w:b/>
          <w:bCs/>
          <w:noProof/>
        </w:rPr>
        <w:t>&lt; Short title or acronym&gt;</w:t>
      </w:r>
    </w:fldSimple>
    <w:r>
      <w:tab/>
      <w:t>German Alliance for Global Health Research |</w:t>
    </w:r>
    <w:r w:rsidRPr="00342AD2">
      <w:t xml:space="preserve">Page </w:t>
    </w:r>
    <w:r w:rsidRPr="00342AD2">
      <w:rPr>
        <w:bCs/>
      </w:rPr>
      <w:fldChar w:fldCharType="begin"/>
    </w:r>
    <w:r w:rsidRPr="00342AD2">
      <w:rPr>
        <w:bCs/>
      </w:rPr>
      <w:instrText>PAGE  \* Arabic  \* MERGEFORMAT</w:instrText>
    </w:r>
    <w:r w:rsidRPr="00342AD2">
      <w:rPr>
        <w:bCs/>
      </w:rPr>
      <w:fldChar w:fldCharType="separate"/>
    </w:r>
    <w:r w:rsidR="0024782A">
      <w:rPr>
        <w:bCs/>
        <w:noProof/>
      </w:rPr>
      <w:t>1</w:t>
    </w:r>
    <w:r w:rsidRPr="00342AD2">
      <w:rPr>
        <w:bCs/>
      </w:rPr>
      <w:fldChar w:fldCharType="end"/>
    </w:r>
    <w:r w:rsidRPr="00342AD2">
      <w:t xml:space="preserve"> of</w:t>
    </w:r>
    <w:r>
      <w:t xml:space="preserve"> </w:t>
    </w:r>
    <w:fldSimple w:instr=" SECTIONPAGES  \* Arabic  \* MERGEFORMAT ">
      <w:r w:rsidR="0024782A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FB701" w14:textId="7FD92D1B" w:rsidR="003D1019" w:rsidRPr="00BE31CC" w:rsidRDefault="003D1019" w:rsidP="00F70095">
    <w:pPr>
      <w:pStyle w:val="Fuzeile"/>
      <w:tabs>
        <w:tab w:val="clear" w:pos="4820"/>
      </w:tabs>
    </w:pPr>
    <w:r>
      <w:t>GLOHRA:</w:t>
    </w:r>
    <w:r w:rsidRPr="00817809">
      <w:t xml:space="preserve"> </w:t>
    </w:r>
    <w:fldSimple w:instr=" STYLEREF  BrandName  \* MERGEFORMAT ">
      <w:r w:rsidR="0024782A" w:rsidRPr="0024782A">
        <w:rPr>
          <w:b/>
          <w:bCs/>
          <w:noProof/>
        </w:rPr>
        <w:t>&lt; Short title or acronym&gt;</w:t>
      </w:r>
    </w:fldSimple>
    <w:r>
      <w:tab/>
      <w:t>German Alliance for Global Health Research |</w:t>
    </w:r>
    <w:r w:rsidRPr="00342AD2"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24782A">
      <w:rPr>
        <w:noProof/>
      </w:rPr>
      <w:t>2</w:t>
    </w:r>
    <w:r>
      <w:fldChar w:fldCharType="end"/>
    </w:r>
    <w:r>
      <w:t xml:space="preserve"> </w:t>
    </w:r>
    <w:r w:rsidRPr="00342AD2">
      <w:t xml:space="preserve">of </w:t>
    </w:r>
    <w:r>
      <w:rPr>
        <w:bCs/>
      </w:rPr>
      <w:fldChar w:fldCharType="begin"/>
    </w:r>
    <w:r>
      <w:rPr>
        <w:bCs/>
      </w:rPr>
      <w:instrText xml:space="preserve"> SECTIONPAGES  \* Arabic  \* MERGEFORMAT </w:instrText>
    </w:r>
    <w:r>
      <w:rPr>
        <w:bCs/>
      </w:rPr>
      <w:fldChar w:fldCharType="separate"/>
    </w:r>
    <w:r w:rsidR="0024782A">
      <w:rPr>
        <w:bCs/>
        <w:noProof/>
      </w:rPr>
      <w:t>2</w:t>
    </w:r>
    <w:r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010DB" w14:textId="77777777" w:rsidR="003D1019" w:rsidRDefault="003D1019" w:rsidP="00BE31CC">
      <w:r>
        <w:separator/>
      </w:r>
    </w:p>
  </w:footnote>
  <w:footnote w:type="continuationSeparator" w:id="0">
    <w:p w14:paraId="61618F90" w14:textId="77777777" w:rsidR="003D1019" w:rsidRDefault="003D1019" w:rsidP="00BE31CC">
      <w:r>
        <w:continuationSeparator/>
      </w:r>
    </w:p>
  </w:footnote>
  <w:footnote w:id="1">
    <w:p w14:paraId="26568D42" w14:textId="16C34BEF" w:rsidR="003D1019" w:rsidRPr="00B96FA7" w:rsidRDefault="003D1019" w:rsidP="00EF7292">
      <w:pPr>
        <w:pStyle w:val="WHSFunote"/>
        <w:spacing w:after="40" w:line="240" w:lineRule="auto"/>
      </w:pPr>
      <w:r w:rsidRPr="00B96FA7">
        <w:rPr>
          <w:rStyle w:val="Funotenzeichen"/>
        </w:rPr>
        <w:footnoteRef/>
      </w:r>
      <w:r w:rsidRPr="00B96FA7">
        <w:t xml:space="preserve"> </w:t>
      </w:r>
      <w:r>
        <w:t>summary calculation (</w:t>
      </w:r>
      <w:r w:rsidRPr="00B96FA7">
        <w:t>detailed calculation has to be presen</w:t>
      </w:r>
      <w:r>
        <w:t>ted in the project application)</w:t>
      </w:r>
    </w:p>
  </w:footnote>
  <w:footnote w:id="2">
    <w:p w14:paraId="6175F398" w14:textId="30ECDD4A" w:rsidR="003D1019" w:rsidRPr="00B96FA7" w:rsidRDefault="003D1019" w:rsidP="00EF7292">
      <w:pPr>
        <w:pStyle w:val="WHSFunote"/>
        <w:spacing w:after="40" w:line="240" w:lineRule="auto"/>
      </w:pPr>
      <w:r w:rsidRPr="00F534B4">
        <w:rPr>
          <w:vertAlign w:val="superscript"/>
        </w:rPr>
        <w:footnoteRef/>
      </w:r>
      <w:r w:rsidRPr="00B96FA7">
        <w:t xml:space="preserve"> from start to finish of the actual project work </w:t>
      </w:r>
      <w:r>
        <w:t>(</w:t>
      </w:r>
      <w:r w:rsidRPr="00B96FA7">
        <w:t>detailed time planning in the project application</w:t>
      </w:r>
      <w:r>
        <w:t>)</w:t>
      </w:r>
    </w:p>
  </w:footnote>
  <w:footnote w:id="3">
    <w:p w14:paraId="050EE72A" w14:textId="176A43BB" w:rsidR="003D1019" w:rsidRPr="00B96FA7" w:rsidRDefault="003D1019" w:rsidP="00EF7292">
      <w:pPr>
        <w:pStyle w:val="WHSFunote"/>
        <w:spacing w:after="40" w:line="240" w:lineRule="auto"/>
      </w:pPr>
      <w:r w:rsidRPr="00B96FA7">
        <w:rPr>
          <w:rStyle w:val="Funotenzeichen"/>
        </w:rPr>
        <w:footnoteRef/>
      </w:r>
      <w:r w:rsidRPr="00B96FA7">
        <w:t xml:space="preserve"> </w:t>
      </w:r>
      <w:r>
        <w:t xml:space="preserve">must be member(s) of the German Alliance for </w:t>
      </w:r>
      <w:r w:rsidR="00033723">
        <w:t>Global Health Research (GLOHRA)</w:t>
      </w:r>
    </w:p>
  </w:footnote>
  <w:footnote w:id="4">
    <w:p w14:paraId="70F8298E" w14:textId="77777777" w:rsidR="003D1019" w:rsidRPr="00415F4C" w:rsidRDefault="003D1019" w:rsidP="00F22973">
      <w:pPr>
        <w:pStyle w:val="Funotentext"/>
      </w:pPr>
      <w:r>
        <w:rPr>
          <w:rStyle w:val="Funotenzeichen"/>
        </w:rPr>
        <w:footnoteRef/>
      </w:r>
      <w:r w:rsidRPr="00415F4C">
        <w:t xml:space="preserve"> </w:t>
      </w:r>
      <w:r>
        <w:t xml:space="preserve">please indicate </w:t>
      </w:r>
      <w:r w:rsidRPr="00415F4C">
        <w:rPr>
          <w:b/>
        </w:rPr>
        <w:t>one</w:t>
      </w:r>
      <w:r>
        <w:t xml:space="preserve"> primary contact person </w:t>
      </w:r>
      <w:r w:rsidRPr="00415F4C">
        <w:rPr>
          <w:b/>
        </w:rPr>
        <w:t>per organization</w:t>
      </w:r>
      <w:r>
        <w:t xml:space="preserve"> </w:t>
      </w:r>
      <w:r w:rsidRPr="00852859">
        <w:t>requesting  funding</w:t>
      </w:r>
    </w:p>
  </w:footnote>
  <w:footnote w:id="5">
    <w:p w14:paraId="7B5F2DFC" w14:textId="77777777" w:rsidR="003D1019" w:rsidRPr="00C46D0D" w:rsidRDefault="003D1019" w:rsidP="00F22973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46D0D">
        <w:t xml:space="preserve">i.e. research, policy, civil society, </w:t>
      </w:r>
      <w:r>
        <w:t>private / industry</w:t>
      </w:r>
    </w:p>
  </w:footnote>
  <w:footnote w:id="6">
    <w:p w14:paraId="69E34A53" w14:textId="4517F946" w:rsidR="001A5A58" w:rsidRPr="007C47B8" w:rsidRDefault="001A5A5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5C6B8B">
        <w:t xml:space="preserve">Indicator reports will be submitted </w:t>
      </w:r>
      <w:r>
        <w:t xml:space="preserve">to GLOHRA </w:t>
      </w:r>
      <w:r w:rsidRPr="005C6B8B">
        <w:t>after the completion of your project</w:t>
      </w:r>
    </w:p>
  </w:footnote>
  <w:footnote w:id="7">
    <w:p w14:paraId="55F4B5B8" w14:textId="77777777" w:rsidR="003D1019" w:rsidRPr="0053113D" w:rsidRDefault="003D1019" w:rsidP="00F22973">
      <w:pPr>
        <w:pStyle w:val="Funotentext"/>
      </w:pPr>
      <w:r>
        <w:rPr>
          <w:rStyle w:val="Funotenzeichen"/>
        </w:rPr>
        <w:footnoteRef/>
      </w:r>
      <w:r w:rsidRPr="0053113D">
        <w:t xml:space="preserve"> BMBF standard rate for your institution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B3EA7" w14:textId="7151481A" w:rsidR="003D1019" w:rsidRDefault="003D101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494E6A0C" wp14:editId="60473203">
          <wp:extent cx="972000" cy="995515"/>
          <wp:effectExtent l="0" t="0" r="0" b="0"/>
          <wp:docPr id="1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0268A" w14:textId="6B8E8E20" w:rsidR="003D1019" w:rsidRDefault="003D1019" w:rsidP="00275269">
    <w:pPr>
      <w:pStyle w:val="Kopfzeile"/>
      <w:jc w:val="center"/>
    </w:pPr>
    <w:r w:rsidRPr="003F6BE9">
      <w:rPr>
        <w:noProof/>
        <w:lang w:val="de-DE" w:eastAsia="de-DE"/>
      </w:rPr>
      <w:drawing>
        <wp:inline distT="0" distB="0" distL="0" distR="0" wp14:anchorId="56EF5EC1" wp14:editId="3812F924">
          <wp:extent cx="972000" cy="995515"/>
          <wp:effectExtent l="0" t="0" r="0" b="0"/>
          <wp:docPr id="2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3E64C" w14:textId="77777777" w:rsidR="003D1019" w:rsidRDefault="003D101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4B76C082" wp14:editId="25C41F55">
          <wp:extent cx="972000" cy="995515"/>
          <wp:effectExtent l="0" t="0" r="0" b="0"/>
          <wp:docPr id="5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9FFE4" w14:textId="77777777" w:rsidR="003D1019" w:rsidRDefault="003D101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546A76D0" wp14:editId="135CF11E">
          <wp:extent cx="972000" cy="995515"/>
          <wp:effectExtent l="0" t="0" r="0" b="0"/>
          <wp:docPr id="10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DFD"/>
    <w:multiLevelType w:val="multilevel"/>
    <w:tmpl w:val="F1C6F130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none"/>
      <w:pStyle w:val="berschrift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557ECF"/>
    <w:multiLevelType w:val="hybridMultilevel"/>
    <w:tmpl w:val="7B2A8B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63E4D"/>
    <w:multiLevelType w:val="hybridMultilevel"/>
    <w:tmpl w:val="32E4D664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E1D71"/>
    <w:multiLevelType w:val="hybridMultilevel"/>
    <w:tmpl w:val="4E78B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168E3"/>
    <w:multiLevelType w:val="hybridMultilevel"/>
    <w:tmpl w:val="2A4C2A84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129F7"/>
    <w:multiLevelType w:val="hybridMultilevel"/>
    <w:tmpl w:val="443E6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E5F61"/>
    <w:multiLevelType w:val="hybridMultilevel"/>
    <w:tmpl w:val="D0EA2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C4721"/>
    <w:multiLevelType w:val="hybridMultilevel"/>
    <w:tmpl w:val="19124F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A64D5"/>
    <w:multiLevelType w:val="hybridMultilevel"/>
    <w:tmpl w:val="216CAA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A09DE"/>
    <w:multiLevelType w:val="hybridMultilevel"/>
    <w:tmpl w:val="7FD6BB6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B69FB"/>
    <w:multiLevelType w:val="hybridMultilevel"/>
    <w:tmpl w:val="4672F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119A3"/>
    <w:multiLevelType w:val="hybridMultilevel"/>
    <w:tmpl w:val="7DA23C8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972AB"/>
    <w:multiLevelType w:val="hybridMultilevel"/>
    <w:tmpl w:val="D3B8DB2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C55CA"/>
    <w:multiLevelType w:val="multilevel"/>
    <w:tmpl w:val="EBE44B78"/>
    <w:lvl w:ilvl="0">
      <w:start w:val="1"/>
      <w:numFmt w:val="bullet"/>
      <w:pStyle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850" w:hanging="17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190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1360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14" w15:restartNumberingAfterBreak="0">
    <w:nsid w:val="37265CB0"/>
    <w:multiLevelType w:val="hybridMultilevel"/>
    <w:tmpl w:val="0FCC46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84372"/>
    <w:multiLevelType w:val="hybridMultilevel"/>
    <w:tmpl w:val="6310C7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C6628"/>
    <w:multiLevelType w:val="hybridMultilevel"/>
    <w:tmpl w:val="1E143E46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D1921"/>
    <w:multiLevelType w:val="hybridMultilevel"/>
    <w:tmpl w:val="7994B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F5FA7"/>
    <w:multiLevelType w:val="hybridMultilevel"/>
    <w:tmpl w:val="E06E8A14"/>
    <w:lvl w:ilvl="0" w:tplc="1D5E240A">
      <w:start w:val="5"/>
      <w:numFmt w:val="bullet"/>
      <w:lvlText w:val="-"/>
      <w:lvlJc w:val="left"/>
      <w:pPr>
        <w:ind w:left="720" w:hanging="360"/>
      </w:pPr>
      <w:rPr>
        <w:rFonts w:ascii="Nunito" w:eastAsiaTheme="minorEastAsia" w:hAnsi="Nunit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67178"/>
    <w:multiLevelType w:val="hybridMultilevel"/>
    <w:tmpl w:val="D326D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C657B"/>
    <w:multiLevelType w:val="hybridMultilevel"/>
    <w:tmpl w:val="E49CB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13"/>
  </w:num>
  <w:num w:numId="8">
    <w:abstractNumId w:val="4"/>
  </w:num>
  <w:num w:numId="9">
    <w:abstractNumId w:val="11"/>
  </w:num>
  <w:num w:numId="10">
    <w:abstractNumId w:val="13"/>
  </w:num>
  <w:num w:numId="11">
    <w:abstractNumId w:val="12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9"/>
  </w:num>
  <w:num w:numId="18">
    <w:abstractNumId w:val="13"/>
  </w:num>
  <w:num w:numId="19">
    <w:abstractNumId w:val="16"/>
  </w:num>
  <w:num w:numId="20">
    <w:abstractNumId w:val="13"/>
  </w:num>
  <w:num w:numId="21">
    <w:abstractNumId w:val="13"/>
  </w:num>
  <w:num w:numId="22">
    <w:abstractNumId w:val="19"/>
  </w:num>
  <w:num w:numId="23">
    <w:abstractNumId w:val="13"/>
  </w:num>
  <w:num w:numId="24">
    <w:abstractNumId w:val="13"/>
  </w:num>
  <w:num w:numId="25">
    <w:abstractNumId w:val="10"/>
  </w:num>
  <w:num w:numId="26">
    <w:abstractNumId w:val="3"/>
  </w:num>
  <w:num w:numId="27">
    <w:abstractNumId w:val="8"/>
  </w:num>
  <w:num w:numId="28">
    <w:abstractNumId w:val="0"/>
  </w:num>
  <w:num w:numId="29">
    <w:abstractNumId w:val="20"/>
  </w:num>
  <w:num w:numId="30">
    <w:abstractNumId w:val="17"/>
  </w:num>
  <w:num w:numId="31">
    <w:abstractNumId w:val="6"/>
  </w:num>
  <w:num w:numId="32">
    <w:abstractNumId w:val="5"/>
  </w:num>
  <w:num w:numId="33">
    <w:abstractNumId w:val="13"/>
  </w:num>
  <w:num w:numId="34">
    <w:abstractNumId w:val="13"/>
  </w:num>
  <w:num w:numId="35">
    <w:abstractNumId w:val="14"/>
  </w:num>
  <w:num w:numId="36">
    <w:abstractNumId w:val="15"/>
  </w:num>
  <w:num w:numId="37">
    <w:abstractNumId w:val="1"/>
  </w:num>
  <w:num w:numId="38">
    <w:abstractNumId w:val="7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18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92"/>
    <w:rsid w:val="0000531B"/>
    <w:rsid w:val="000143A1"/>
    <w:rsid w:val="00022FC9"/>
    <w:rsid w:val="00033723"/>
    <w:rsid w:val="00043253"/>
    <w:rsid w:val="00065FBF"/>
    <w:rsid w:val="000A623E"/>
    <w:rsid w:val="000D08AF"/>
    <w:rsid w:val="000F2A05"/>
    <w:rsid w:val="00114CCB"/>
    <w:rsid w:val="00123928"/>
    <w:rsid w:val="001275B1"/>
    <w:rsid w:val="001315F3"/>
    <w:rsid w:val="00136BDC"/>
    <w:rsid w:val="00150CDF"/>
    <w:rsid w:val="00197B2E"/>
    <w:rsid w:val="001A5A58"/>
    <w:rsid w:val="001A6555"/>
    <w:rsid w:val="001D3212"/>
    <w:rsid w:val="001D5326"/>
    <w:rsid w:val="001F2249"/>
    <w:rsid w:val="001F7B65"/>
    <w:rsid w:val="002369D4"/>
    <w:rsid w:val="0024782A"/>
    <w:rsid w:val="0026110C"/>
    <w:rsid w:val="00261882"/>
    <w:rsid w:val="0026730D"/>
    <w:rsid w:val="00275269"/>
    <w:rsid w:val="00282BA4"/>
    <w:rsid w:val="00291C33"/>
    <w:rsid w:val="0029776A"/>
    <w:rsid w:val="002A40E3"/>
    <w:rsid w:val="002A6F33"/>
    <w:rsid w:val="002C3C50"/>
    <w:rsid w:val="002D0193"/>
    <w:rsid w:val="002F2E41"/>
    <w:rsid w:val="002F59F4"/>
    <w:rsid w:val="00301511"/>
    <w:rsid w:val="00310091"/>
    <w:rsid w:val="003145A5"/>
    <w:rsid w:val="003178A0"/>
    <w:rsid w:val="00324652"/>
    <w:rsid w:val="00337677"/>
    <w:rsid w:val="00342AD2"/>
    <w:rsid w:val="00344B67"/>
    <w:rsid w:val="0037592B"/>
    <w:rsid w:val="00377E5C"/>
    <w:rsid w:val="00384DC4"/>
    <w:rsid w:val="00387460"/>
    <w:rsid w:val="003934DE"/>
    <w:rsid w:val="003963A0"/>
    <w:rsid w:val="0039705A"/>
    <w:rsid w:val="003970AA"/>
    <w:rsid w:val="003B2D94"/>
    <w:rsid w:val="003C4EEF"/>
    <w:rsid w:val="003D1019"/>
    <w:rsid w:val="003D7E5A"/>
    <w:rsid w:val="003F4C80"/>
    <w:rsid w:val="003F6BE9"/>
    <w:rsid w:val="003F763C"/>
    <w:rsid w:val="00400C7B"/>
    <w:rsid w:val="00402045"/>
    <w:rsid w:val="004072CC"/>
    <w:rsid w:val="00412754"/>
    <w:rsid w:val="004149F0"/>
    <w:rsid w:val="00441C9D"/>
    <w:rsid w:val="004538DC"/>
    <w:rsid w:val="0046311E"/>
    <w:rsid w:val="00470C0A"/>
    <w:rsid w:val="004761FA"/>
    <w:rsid w:val="00482919"/>
    <w:rsid w:val="00484A71"/>
    <w:rsid w:val="004873B0"/>
    <w:rsid w:val="004A3C34"/>
    <w:rsid w:val="004B169F"/>
    <w:rsid w:val="004C0FBD"/>
    <w:rsid w:val="004C6C02"/>
    <w:rsid w:val="004E608C"/>
    <w:rsid w:val="005207A5"/>
    <w:rsid w:val="00525339"/>
    <w:rsid w:val="00537954"/>
    <w:rsid w:val="00543D11"/>
    <w:rsid w:val="005469D8"/>
    <w:rsid w:val="0055015D"/>
    <w:rsid w:val="00591BE6"/>
    <w:rsid w:val="005A7F32"/>
    <w:rsid w:val="005B7F2E"/>
    <w:rsid w:val="005C507E"/>
    <w:rsid w:val="005C6048"/>
    <w:rsid w:val="005C7586"/>
    <w:rsid w:val="005D3792"/>
    <w:rsid w:val="005E1911"/>
    <w:rsid w:val="006114EF"/>
    <w:rsid w:val="00621C62"/>
    <w:rsid w:val="006245AB"/>
    <w:rsid w:val="00624800"/>
    <w:rsid w:val="00625C61"/>
    <w:rsid w:val="006267B6"/>
    <w:rsid w:val="0063092C"/>
    <w:rsid w:val="0063540C"/>
    <w:rsid w:val="00641EC9"/>
    <w:rsid w:val="00644165"/>
    <w:rsid w:val="006464B8"/>
    <w:rsid w:val="00653DF0"/>
    <w:rsid w:val="006616E8"/>
    <w:rsid w:val="006819B3"/>
    <w:rsid w:val="006A100C"/>
    <w:rsid w:val="006A4244"/>
    <w:rsid w:val="006A4A3C"/>
    <w:rsid w:val="006C5D66"/>
    <w:rsid w:val="006E627C"/>
    <w:rsid w:val="006F1A6A"/>
    <w:rsid w:val="007005D0"/>
    <w:rsid w:val="00700FF1"/>
    <w:rsid w:val="0070144E"/>
    <w:rsid w:val="007101B2"/>
    <w:rsid w:val="00710DD1"/>
    <w:rsid w:val="00731674"/>
    <w:rsid w:val="00734381"/>
    <w:rsid w:val="0075290A"/>
    <w:rsid w:val="00760D86"/>
    <w:rsid w:val="007659A4"/>
    <w:rsid w:val="00780F56"/>
    <w:rsid w:val="00785DEC"/>
    <w:rsid w:val="00796EDC"/>
    <w:rsid w:val="007C03A7"/>
    <w:rsid w:val="007C47B8"/>
    <w:rsid w:val="007D7088"/>
    <w:rsid w:val="007F19E2"/>
    <w:rsid w:val="007F7491"/>
    <w:rsid w:val="00817809"/>
    <w:rsid w:val="00826A5B"/>
    <w:rsid w:val="00832784"/>
    <w:rsid w:val="00851E5F"/>
    <w:rsid w:val="00852859"/>
    <w:rsid w:val="0088593F"/>
    <w:rsid w:val="008A0B50"/>
    <w:rsid w:val="008A214B"/>
    <w:rsid w:val="008B09D5"/>
    <w:rsid w:val="008B4F55"/>
    <w:rsid w:val="008C01CD"/>
    <w:rsid w:val="008C1661"/>
    <w:rsid w:val="008C7725"/>
    <w:rsid w:val="008D3119"/>
    <w:rsid w:val="008D4DFB"/>
    <w:rsid w:val="008E2073"/>
    <w:rsid w:val="009011A4"/>
    <w:rsid w:val="00906A28"/>
    <w:rsid w:val="00906B03"/>
    <w:rsid w:val="009072E8"/>
    <w:rsid w:val="009107E5"/>
    <w:rsid w:val="009143A8"/>
    <w:rsid w:val="00915563"/>
    <w:rsid w:val="00944D5B"/>
    <w:rsid w:val="009639C8"/>
    <w:rsid w:val="00963C9C"/>
    <w:rsid w:val="00966883"/>
    <w:rsid w:val="00987BD2"/>
    <w:rsid w:val="00990DB2"/>
    <w:rsid w:val="009B570A"/>
    <w:rsid w:val="009B6845"/>
    <w:rsid w:val="009E2AC8"/>
    <w:rsid w:val="009E3547"/>
    <w:rsid w:val="009E5102"/>
    <w:rsid w:val="009E5E59"/>
    <w:rsid w:val="009F71ED"/>
    <w:rsid w:val="00A123FD"/>
    <w:rsid w:val="00A1376B"/>
    <w:rsid w:val="00A227A2"/>
    <w:rsid w:val="00A26C51"/>
    <w:rsid w:val="00A35251"/>
    <w:rsid w:val="00A46798"/>
    <w:rsid w:val="00A5672A"/>
    <w:rsid w:val="00A62DE9"/>
    <w:rsid w:val="00A73660"/>
    <w:rsid w:val="00A80BC1"/>
    <w:rsid w:val="00A9151A"/>
    <w:rsid w:val="00AB34E3"/>
    <w:rsid w:val="00AC3E22"/>
    <w:rsid w:val="00AC4084"/>
    <w:rsid w:val="00AD6746"/>
    <w:rsid w:val="00B06E5C"/>
    <w:rsid w:val="00B07E41"/>
    <w:rsid w:val="00B32274"/>
    <w:rsid w:val="00B34B98"/>
    <w:rsid w:val="00B444E9"/>
    <w:rsid w:val="00B4734D"/>
    <w:rsid w:val="00B504AC"/>
    <w:rsid w:val="00B61649"/>
    <w:rsid w:val="00B806D7"/>
    <w:rsid w:val="00B82AD5"/>
    <w:rsid w:val="00B87837"/>
    <w:rsid w:val="00BD080E"/>
    <w:rsid w:val="00BE2295"/>
    <w:rsid w:val="00BE31CC"/>
    <w:rsid w:val="00BE5647"/>
    <w:rsid w:val="00BE6CDD"/>
    <w:rsid w:val="00BF5970"/>
    <w:rsid w:val="00BF7F50"/>
    <w:rsid w:val="00C029F9"/>
    <w:rsid w:val="00C12220"/>
    <w:rsid w:val="00C1268A"/>
    <w:rsid w:val="00C16893"/>
    <w:rsid w:val="00C31851"/>
    <w:rsid w:val="00C32D07"/>
    <w:rsid w:val="00C40789"/>
    <w:rsid w:val="00C459B9"/>
    <w:rsid w:val="00C469BC"/>
    <w:rsid w:val="00C60B7D"/>
    <w:rsid w:val="00C70409"/>
    <w:rsid w:val="00C75E70"/>
    <w:rsid w:val="00CE210E"/>
    <w:rsid w:val="00CF66E8"/>
    <w:rsid w:val="00D15971"/>
    <w:rsid w:val="00D23598"/>
    <w:rsid w:val="00D32377"/>
    <w:rsid w:val="00D52B6C"/>
    <w:rsid w:val="00D7418C"/>
    <w:rsid w:val="00D80075"/>
    <w:rsid w:val="00D81F7E"/>
    <w:rsid w:val="00D9445E"/>
    <w:rsid w:val="00DA0E26"/>
    <w:rsid w:val="00DE56C1"/>
    <w:rsid w:val="00DF5083"/>
    <w:rsid w:val="00E0188A"/>
    <w:rsid w:val="00E01B0C"/>
    <w:rsid w:val="00E21500"/>
    <w:rsid w:val="00E60E51"/>
    <w:rsid w:val="00E61EDD"/>
    <w:rsid w:val="00E72A69"/>
    <w:rsid w:val="00E90A2F"/>
    <w:rsid w:val="00E91E3C"/>
    <w:rsid w:val="00EA3531"/>
    <w:rsid w:val="00EA4703"/>
    <w:rsid w:val="00ED6CB5"/>
    <w:rsid w:val="00EE06EE"/>
    <w:rsid w:val="00EF7292"/>
    <w:rsid w:val="00F10371"/>
    <w:rsid w:val="00F10E0C"/>
    <w:rsid w:val="00F12AA4"/>
    <w:rsid w:val="00F22973"/>
    <w:rsid w:val="00F55E2C"/>
    <w:rsid w:val="00F6290F"/>
    <w:rsid w:val="00F70095"/>
    <w:rsid w:val="00F71DD0"/>
    <w:rsid w:val="00F7318A"/>
    <w:rsid w:val="00F75810"/>
    <w:rsid w:val="00F76F2A"/>
    <w:rsid w:val="00F97F1B"/>
    <w:rsid w:val="00FC492A"/>
    <w:rsid w:val="00FD58E9"/>
    <w:rsid w:val="00FD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189E17B8"/>
  <w15:chartTrackingRefBased/>
  <w15:docId w15:val="{695341BE-E4B7-45FC-AD71-F0A1C3EB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1E5F"/>
    <w:pPr>
      <w:spacing w:after="120" w:line="240" w:lineRule="auto"/>
    </w:pPr>
    <w:rPr>
      <w:lang w:val="en-US"/>
    </w:rPr>
  </w:style>
  <w:style w:type="paragraph" w:styleId="berschrift1">
    <w:name w:val="heading 1"/>
    <w:aliases w:val="H1 (blue)"/>
    <w:basedOn w:val="Standard"/>
    <w:next w:val="Standard"/>
    <w:link w:val="berschrift1Zchn"/>
    <w:uiPriority w:val="9"/>
    <w:qFormat/>
    <w:rsid w:val="00851E5F"/>
    <w:pPr>
      <w:keepNext/>
      <w:keepLines/>
      <w:numPr>
        <w:numId w:val="1"/>
      </w:numPr>
      <w:pBdr>
        <w:top w:val="single" w:sz="18" w:space="1" w:color="0073A0"/>
      </w:pBdr>
      <w:spacing w:before="360" w:after="240"/>
      <w:outlineLvl w:val="0"/>
    </w:pPr>
    <w:rPr>
      <w:rFonts w:asciiTheme="majorHAnsi" w:eastAsiaTheme="majorEastAsia" w:hAnsiTheme="majorHAnsi" w:cstheme="majorBidi"/>
      <w:color w:val="0073A0" w:themeColor="accent1"/>
      <w:sz w:val="28"/>
      <w:szCs w:val="32"/>
    </w:rPr>
  </w:style>
  <w:style w:type="paragraph" w:styleId="berschrift2">
    <w:name w:val="heading 2"/>
    <w:aliases w:val="H2 (blue)"/>
    <w:basedOn w:val="Standard"/>
    <w:next w:val="Standard"/>
    <w:link w:val="berschrift2Zchn"/>
    <w:uiPriority w:val="9"/>
    <w:unhideWhenUsed/>
    <w:qFormat/>
    <w:rsid w:val="00851E5F"/>
    <w:pPr>
      <w:keepNext/>
      <w:keepLines/>
      <w:numPr>
        <w:ilvl w:val="1"/>
        <w:numId w:val="5"/>
      </w:numPr>
      <w:spacing w:before="240"/>
      <w:outlineLvl w:val="1"/>
    </w:pPr>
    <w:rPr>
      <w:rFonts w:asciiTheme="majorHAnsi" w:eastAsiaTheme="majorEastAsia" w:hAnsiTheme="majorHAnsi" w:cstheme="majorBidi"/>
      <w:color w:val="0073A0" w:themeColor="accen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3963A0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00394F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63A0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5577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63A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0055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963A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00394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963A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94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963A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963A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1CC"/>
    <w:rPr>
      <w:sz w:val="19"/>
    </w:rPr>
  </w:style>
  <w:style w:type="paragraph" w:styleId="Fuzeile">
    <w:name w:val="footer"/>
    <w:basedOn w:val="Standard"/>
    <w:link w:val="FuzeileZchn"/>
    <w:uiPriority w:val="99"/>
    <w:unhideWhenUsed/>
    <w:rsid w:val="00BE31CC"/>
    <w:pPr>
      <w:tabs>
        <w:tab w:val="center" w:pos="4820"/>
        <w:tab w:val="right" w:pos="9639"/>
      </w:tabs>
    </w:pPr>
    <w:rPr>
      <w:color w:val="808080" w:themeColor="background1" w:themeShade="80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E31CC"/>
    <w:rPr>
      <w:color w:val="808080" w:themeColor="background1" w:themeShade="80"/>
      <w:sz w:val="16"/>
      <w:szCs w:val="16"/>
    </w:rPr>
  </w:style>
  <w:style w:type="paragraph" w:customStyle="1" w:styleId="Dokumententitel">
    <w:name w:val="Dokumententitel"/>
    <w:basedOn w:val="Standard"/>
    <w:next w:val="Standard"/>
    <w:qFormat/>
    <w:rsid w:val="00851E5F"/>
    <w:pPr>
      <w:pBdr>
        <w:top w:val="single" w:sz="36" w:space="1" w:color="0073A0"/>
      </w:pBdr>
      <w:spacing w:after="480"/>
    </w:pPr>
    <w:rPr>
      <w:rFonts w:asciiTheme="majorHAnsi" w:hAnsiTheme="majorHAnsi"/>
      <w:color w:val="0073A0" w:themeColor="accent1"/>
      <w:sz w:val="36"/>
    </w:rPr>
  </w:style>
  <w:style w:type="character" w:customStyle="1" w:styleId="berschrift1Zchn">
    <w:name w:val="Überschrift 1 Zchn"/>
    <w:aliases w:val="H1 (blue) Zchn"/>
    <w:basedOn w:val="Absatz-Standardschriftart"/>
    <w:link w:val="berschrift1"/>
    <w:uiPriority w:val="9"/>
    <w:rsid w:val="00851E5F"/>
    <w:rPr>
      <w:rFonts w:asciiTheme="majorHAnsi" w:eastAsiaTheme="majorEastAsia" w:hAnsiTheme="majorHAnsi" w:cstheme="majorBidi"/>
      <w:color w:val="0073A0" w:themeColor="accent1"/>
      <w:sz w:val="28"/>
      <w:szCs w:val="32"/>
      <w:lang w:val="en-US"/>
    </w:rPr>
  </w:style>
  <w:style w:type="character" w:customStyle="1" w:styleId="berschrift2Zchn">
    <w:name w:val="Überschrift 2 Zchn"/>
    <w:aliases w:val="H2 (blue) Zchn"/>
    <w:basedOn w:val="Absatz-Standardschriftart"/>
    <w:link w:val="berschrift2"/>
    <w:uiPriority w:val="9"/>
    <w:rsid w:val="00851E5F"/>
    <w:rPr>
      <w:rFonts w:asciiTheme="majorHAnsi" w:eastAsiaTheme="majorEastAsia" w:hAnsiTheme="majorHAnsi" w:cstheme="majorBidi"/>
      <w:color w:val="0073A0" w:themeColor="accent1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2B6C"/>
    <w:rPr>
      <w:rFonts w:asciiTheme="majorHAnsi" w:eastAsiaTheme="majorEastAsia" w:hAnsiTheme="majorHAnsi" w:cstheme="majorBidi"/>
      <w:color w:val="00394F" w:themeColor="accent1" w:themeShade="7F"/>
      <w:sz w:val="24"/>
      <w:szCs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2B6C"/>
    <w:rPr>
      <w:rFonts w:asciiTheme="majorHAnsi" w:eastAsiaTheme="majorEastAsia" w:hAnsiTheme="majorHAnsi" w:cstheme="majorBidi"/>
      <w:i/>
      <w:iCs/>
      <w:color w:val="005577" w:themeColor="accent1" w:themeShade="BF"/>
      <w:sz w:val="19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2B6C"/>
    <w:rPr>
      <w:rFonts w:asciiTheme="majorHAnsi" w:eastAsiaTheme="majorEastAsia" w:hAnsiTheme="majorHAnsi" w:cstheme="majorBidi"/>
      <w:color w:val="005577" w:themeColor="accent1" w:themeShade="BF"/>
      <w:sz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2B6C"/>
    <w:rPr>
      <w:rFonts w:asciiTheme="majorHAnsi" w:eastAsiaTheme="majorEastAsia" w:hAnsiTheme="majorHAnsi" w:cstheme="majorBidi"/>
      <w:color w:val="00394F" w:themeColor="accent1" w:themeShade="7F"/>
      <w:sz w:val="19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2B6C"/>
    <w:rPr>
      <w:rFonts w:asciiTheme="majorHAnsi" w:eastAsiaTheme="majorEastAsia" w:hAnsiTheme="majorHAnsi" w:cstheme="majorBidi"/>
      <w:i/>
      <w:iCs/>
      <w:color w:val="00394F" w:themeColor="accent1" w:themeShade="7F"/>
      <w:sz w:val="19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2B6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2B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Bullet">
    <w:name w:val="Bullet"/>
    <w:basedOn w:val="Standard"/>
    <w:qFormat/>
    <w:rsid w:val="00851E5F"/>
    <w:pPr>
      <w:numPr>
        <w:numId w:val="2"/>
      </w:numPr>
    </w:pPr>
  </w:style>
  <w:style w:type="paragraph" w:customStyle="1" w:styleId="H1green">
    <w:name w:val="H1 (green)"/>
    <w:basedOn w:val="berschrift1"/>
    <w:qFormat/>
    <w:rsid w:val="00851E5F"/>
    <w:pPr>
      <w:pBdr>
        <w:top w:val="single" w:sz="18" w:space="1" w:color="A0BE78" w:themeColor="accent3"/>
      </w:pBdr>
    </w:pPr>
    <w:rPr>
      <w:color w:val="A0BE78" w:themeColor="accent3"/>
    </w:rPr>
  </w:style>
  <w:style w:type="paragraph" w:customStyle="1" w:styleId="H2green">
    <w:name w:val="H2 (green)"/>
    <w:basedOn w:val="berschrift2"/>
    <w:qFormat/>
    <w:rsid w:val="00851E5F"/>
    <w:rPr>
      <w:color w:val="A0BE78" w:themeColor="accent3"/>
    </w:rPr>
  </w:style>
  <w:style w:type="paragraph" w:customStyle="1" w:styleId="H1red">
    <w:name w:val="H1 (red)"/>
    <w:basedOn w:val="berschrift1"/>
    <w:qFormat/>
    <w:rsid w:val="00851E5F"/>
    <w:pPr>
      <w:pBdr>
        <w:top w:val="single" w:sz="18" w:space="1" w:color="C80A00" w:themeColor="accent5"/>
      </w:pBdr>
    </w:pPr>
    <w:rPr>
      <w:b/>
      <w:color w:val="C80A00" w:themeColor="accent5"/>
    </w:rPr>
  </w:style>
  <w:style w:type="paragraph" w:customStyle="1" w:styleId="H2red">
    <w:name w:val="H2 (red)"/>
    <w:basedOn w:val="berschrift2"/>
    <w:qFormat/>
    <w:rsid w:val="00851E5F"/>
    <w:rPr>
      <w:color w:val="C80A00" w:themeColor="accent5"/>
    </w:rPr>
  </w:style>
  <w:style w:type="character" w:styleId="Hyperlink">
    <w:name w:val="Hyperlink"/>
    <w:basedOn w:val="Absatz-Standardschriftart"/>
    <w:uiPriority w:val="99"/>
    <w:unhideWhenUsed/>
    <w:rsid w:val="00BE2295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2295"/>
    <w:rPr>
      <w:color w:val="605E5C"/>
      <w:shd w:val="clear" w:color="auto" w:fill="E1DFDD"/>
    </w:rPr>
  </w:style>
  <w:style w:type="paragraph" w:customStyle="1" w:styleId="GHTitelHeadline">
    <w:name w:val="GH Titel Headline"/>
    <w:basedOn w:val="Standard"/>
    <w:next w:val="Standard"/>
    <w:rsid w:val="00A123FD"/>
    <w:pPr>
      <w:spacing w:after="480"/>
    </w:pPr>
    <w:rPr>
      <w:rFonts w:asciiTheme="majorHAnsi" w:hAnsiTheme="majorHAnsi"/>
      <w:color w:val="0073A0" w:themeColor="accent1"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C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C33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59"/>
    <w:rsid w:val="00780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7D7088"/>
    <w:pPr>
      <w:ind w:left="720"/>
      <w:contextualSpacing/>
    </w:pPr>
  </w:style>
  <w:style w:type="character" w:customStyle="1" w:styleId="lrzxr">
    <w:name w:val="lrzxr"/>
    <w:basedOn w:val="Absatz-Standardschriftart"/>
    <w:rsid w:val="00114CCB"/>
  </w:style>
  <w:style w:type="table" w:styleId="Gitternetztabelle1hellAkzent6">
    <w:name w:val="Grid Table 1 Light Accent 6"/>
    <w:basedOn w:val="NormaleTabelle"/>
    <w:uiPriority w:val="46"/>
    <w:rsid w:val="00197B2E"/>
    <w:pPr>
      <w:spacing w:after="0" w:line="240" w:lineRule="auto"/>
    </w:pPr>
    <w:tblPr>
      <w:tblStyleRowBandSize w:val="1"/>
      <w:tblStyleColBandSize w:val="1"/>
      <w:tblBorders>
        <w:top w:val="single" w:sz="4" w:space="0" w:color="D8DADC" w:themeColor="accent6" w:themeTint="66"/>
        <w:left w:val="single" w:sz="4" w:space="0" w:color="D8DADC" w:themeColor="accent6" w:themeTint="66"/>
        <w:bottom w:val="single" w:sz="4" w:space="0" w:color="D8DADC" w:themeColor="accent6" w:themeTint="66"/>
        <w:right w:val="single" w:sz="4" w:space="0" w:color="D8DADC" w:themeColor="accent6" w:themeTint="66"/>
        <w:insideH w:val="single" w:sz="4" w:space="0" w:color="D8DADC" w:themeColor="accent6" w:themeTint="66"/>
        <w:insideV w:val="single" w:sz="4" w:space="0" w:color="D8DAD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5C8C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C8C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A35251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5251"/>
    <w:rPr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35251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18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188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1882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18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1882"/>
    <w:rPr>
      <w:b/>
      <w:bCs/>
      <w:sz w:val="20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63540C"/>
    <w:rPr>
      <w:color w:val="808080"/>
    </w:rPr>
  </w:style>
  <w:style w:type="table" w:customStyle="1" w:styleId="GLOHRA">
    <w:name w:val="GLOHRA"/>
    <w:basedOn w:val="NormaleTabelle"/>
    <w:uiPriority w:val="99"/>
    <w:rsid w:val="00F70095"/>
    <w:pPr>
      <w:spacing w:after="0" w:line="240" w:lineRule="auto"/>
    </w:pPr>
    <w:tblPr>
      <w:tblBorders>
        <w:bottom w:val="single" w:sz="4" w:space="0" w:color="0073A0" w:themeColor="accent1"/>
        <w:insideH w:val="single" w:sz="4" w:space="0" w:color="0073A0" w:themeColor="accent1"/>
      </w:tblBorders>
      <w:tblCellMar>
        <w:top w:w="85" w:type="dxa"/>
        <w:left w:w="0" w:type="dxa"/>
        <w:right w:w="0" w:type="dxa"/>
      </w:tblCellMar>
    </w:tblPr>
    <w:tblStylePr w:type="firstRow">
      <w:rPr>
        <w:rFonts w:asciiTheme="majorHAnsi" w:hAnsiTheme="majorHAnsi"/>
      </w:rPr>
    </w:tblStylePr>
  </w:style>
  <w:style w:type="paragraph" w:customStyle="1" w:styleId="BrandName">
    <w:name w:val="BrandName"/>
    <w:basedOn w:val="Standard"/>
    <w:next w:val="Standard"/>
    <w:qFormat/>
    <w:rsid w:val="00EF7292"/>
    <w:pPr>
      <w:spacing w:after="480"/>
    </w:pPr>
    <w:rPr>
      <w:rFonts w:asciiTheme="majorHAnsi" w:hAnsiTheme="majorHAnsi"/>
      <w:color w:val="0073A0" w:themeColor="accent1"/>
      <w:sz w:val="32"/>
    </w:rPr>
  </w:style>
  <w:style w:type="paragraph" w:customStyle="1" w:styleId="WHSFunote">
    <w:name w:val="WHS Fußnote"/>
    <w:basedOn w:val="Funotentext"/>
    <w:link w:val="WHSFunoteZchn"/>
    <w:autoRedefine/>
    <w:qFormat/>
    <w:rsid w:val="00EF7292"/>
    <w:pPr>
      <w:suppressAutoHyphens/>
      <w:autoSpaceDN w:val="0"/>
      <w:spacing w:after="160" w:line="259" w:lineRule="auto"/>
      <w:textAlignment w:val="baseline"/>
    </w:pPr>
    <w:rPr>
      <w:rFonts w:eastAsiaTheme="minorHAnsi"/>
      <w:lang w:eastAsia="en-US"/>
    </w:rPr>
  </w:style>
  <w:style w:type="character" w:customStyle="1" w:styleId="WHSFunoteZchn">
    <w:name w:val="WHS Fußnote Zchn"/>
    <w:basedOn w:val="Absatz-Standardschriftart"/>
    <w:link w:val="WHSFunote"/>
    <w:rsid w:val="00EF7292"/>
    <w:rPr>
      <w:rFonts w:eastAsiaTheme="minorHAnsi"/>
      <w:sz w:val="20"/>
      <w:szCs w:val="20"/>
      <w:lang w:val="en-US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F22973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rsid w:val="00F22973"/>
    <w:pPr>
      <w:spacing w:after="100"/>
    </w:pPr>
  </w:style>
  <w:style w:type="paragraph" w:customStyle="1" w:styleId="CharitTabelle">
    <w:name w:val="Charité Tabelle"/>
    <w:basedOn w:val="Standard"/>
    <w:link w:val="CharitTabelleZchn"/>
    <w:qFormat/>
    <w:rsid w:val="00F22973"/>
    <w:pPr>
      <w:spacing w:after="0" w:line="259" w:lineRule="auto"/>
    </w:pPr>
    <w:rPr>
      <w:rFonts w:eastAsia="Times New Roman" w:cstheme="minorHAnsi"/>
      <w:iCs/>
      <w:sz w:val="20"/>
      <w:lang w:eastAsia="de-DE"/>
    </w:rPr>
  </w:style>
  <w:style w:type="character" w:customStyle="1" w:styleId="CharitTabelleZchn">
    <w:name w:val="Charité Tabelle Zchn"/>
    <w:basedOn w:val="Absatz-Standardschriftart"/>
    <w:link w:val="CharitTabelle"/>
    <w:rsid w:val="00F22973"/>
    <w:rPr>
      <w:rFonts w:eastAsia="Times New Roman" w:cstheme="minorHAnsi"/>
      <w:iCs/>
      <w:sz w:val="20"/>
      <w:lang w:val="en-US" w:eastAsia="de-DE"/>
    </w:rPr>
  </w:style>
  <w:style w:type="table" w:customStyle="1" w:styleId="TabellemithellemGitternetz1">
    <w:name w:val="Tabelle mit hellem Gitternetz1"/>
    <w:basedOn w:val="NormaleTabelle"/>
    <w:uiPriority w:val="40"/>
    <w:rsid w:val="00F2297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F229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tandardWeb">
    <w:name w:val="Normal (Web)"/>
    <w:basedOn w:val="Standard"/>
    <w:uiPriority w:val="99"/>
    <w:unhideWhenUsed/>
    <w:rsid w:val="00F22973"/>
    <w:pPr>
      <w:spacing w:after="0"/>
    </w:pPr>
    <w:rPr>
      <w:rFonts w:ascii="Times New Roman" w:eastAsiaTheme="minorHAnsi" w:hAnsi="Times New Roman" w:cs="Times New Roman"/>
      <w:sz w:val="24"/>
      <w:szCs w:val="24"/>
      <w:lang w:val="de-DE" w:eastAsia="de-DE"/>
    </w:rPr>
  </w:style>
  <w:style w:type="table" w:styleId="TabellemithellemGitternetz">
    <w:name w:val="Grid Table Light"/>
    <w:basedOn w:val="NormaleTabelle"/>
    <w:uiPriority w:val="40"/>
    <w:rsid w:val="009072E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0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odmanl\Documents\Benutzerdefinierte%20Office-Vorlagen\210630_GLOHRA_Factsheet.dotx" TargetMode="External"/></Relationships>
</file>

<file path=word/theme/theme1.xml><?xml version="1.0" encoding="utf-8"?>
<a:theme xmlns:a="http://schemas.openxmlformats.org/drawingml/2006/main" name="Larissa">
  <a:themeElements>
    <a:clrScheme name="Benutzerdefiniert 20">
      <a:dk1>
        <a:sysClr val="windowText" lastClr="000000"/>
      </a:dk1>
      <a:lt1>
        <a:sysClr val="window" lastClr="FFFFFF"/>
      </a:lt1>
      <a:dk2>
        <a:srgbClr val="A0A5A9"/>
      </a:dk2>
      <a:lt2>
        <a:srgbClr val="DADCDE"/>
      </a:lt2>
      <a:accent1>
        <a:srgbClr val="0073A0"/>
      </a:accent1>
      <a:accent2>
        <a:srgbClr val="87C8D7"/>
      </a:accent2>
      <a:accent3>
        <a:srgbClr val="A0BE78"/>
      </a:accent3>
      <a:accent4>
        <a:srgbClr val="D2C800"/>
      </a:accent4>
      <a:accent5>
        <a:srgbClr val="C80A00"/>
      </a:accent5>
      <a:accent6>
        <a:srgbClr val="A0A5A9"/>
      </a:accent6>
      <a:hlink>
        <a:srgbClr val="000000"/>
      </a:hlink>
      <a:folHlink>
        <a:srgbClr val="000000"/>
      </a:folHlink>
    </a:clrScheme>
    <a:fontScheme name="Benutzerdefiniert 11">
      <a:majorFont>
        <a:latin typeface="Nunito Black"/>
        <a:ea typeface=""/>
        <a:cs typeface=""/>
      </a:majorFont>
      <a:minorFont>
        <a:latin typeface="Nunit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AC8F147ABCFF4682F92CC3B47C8A0A" ma:contentTypeVersion="10" ma:contentTypeDescription="Ein neues Dokument erstellen." ma:contentTypeScope="" ma:versionID="c05c58a642802f0bfa1a24b7c92d5f6a">
  <xsd:schema xmlns:xsd="http://www.w3.org/2001/XMLSchema" xmlns:xs="http://www.w3.org/2001/XMLSchema" xmlns:p="http://schemas.microsoft.com/office/2006/metadata/properties" xmlns:ns2="983f223a-56c3-4303-ad11-c1a3f64164f9" targetNamespace="http://schemas.microsoft.com/office/2006/metadata/properties" ma:root="true" ma:fieldsID="0efff1deb240beb446b50f59e07355c1" ns2:_="">
    <xsd:import namespace="983f223a-56c3-4303-ad11-c1a3f64164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f223a-56c3-4303-ad11-c1a3f6416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2C0C7-583B-42B6-A381-892A932F2E8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983f223a-56c3-4303-ad11-c1a3f64164f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529E1C0-DD47-4980-ABEB-2267DF9EF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3f223a-56c3-4303-ad11-c1a3f6416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7950B8-0525-4A7D-95E2-612514EAC0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E3B52B-5D57-476E-B72F-67294082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210630_GLOHRA_Factsheet.dotx</Template>
  <TotalTime>0</TotalTime>
  <Pages>12</Pages>
  <Words>1649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German Alliance for Global Health Research (GLOHRA)</Company>
  <LinksUpToDate>false</LinksUpToDate>
  <CharactersWithSpaces>12020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Goodman, Leah</dc:creator>
  <cp:keywords/>
  <dc:description/>
  <cp:lastModifiedBy>Cook-Deegan, Maeve</cp:lastModifiedBy>
  <cp:revision>4</cp:revision>
  <cp:lastPrinted>2021-09-28T14:16:00Z</cp:lastPrinted>
  <dcterms:created xsi:type="dcterms:W3CDTF">2022-11-24T08:00:00Z</dcterms:created>
  <dcterms:modified xsi:type="dcterms:W3CDTF">2022-11-24T17:13:00Z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0x01010024AC8F147ABCFF4682F92CC3B47C8A0A</vt:lpwstr>
  </property>
</Properties>
</file>