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F49D5B" w14:textId="57B6C68E" w:rsidR="00EF7292" w:rsidRPr="00817809" w:rsidRDefault="00EF7292" w:rsidP="005E4307">
      <w:pPr>
        <w:jc w:val="center"/>
        <w:rPr>
          <w:rFonts w:asciiTheme="majorHAnsi" w:hAnsiTheme="majorHAnsi"/>
          <w:color w:val="0073A0" w:themeColor="accent1"/>
          <w:sz w:val="32"/>
          <w:szCs w:val="32"/>
        </w:rPr>
      </w:pPr>
      <w:bookmarkStart w:id="0" w:name="_GoBack"/>
      <w:bookmarkEnd w:id="0"/>
      <w:r w:rsidRPr="00817809">
        <w:rPr>
          <w:rFonts w:asciiTheme="majorHAnsi" w:hAnsiTheme="majorHAnsi"/>
          <w:color w:val="0073A0" w:themeColor="accent1"/>
          <w:sz w:val="32"/>
          <w:szCs w:val="32"/>
        </w:rPr>
        <w:t>Project Application Form</w:t>
      </w:r>
    </w:p>
    <w:p w14:paraId="0B45A226" w14:textId="77777777" w:rsidR="00EF7292" w:rsidRDefault="00EF7292" w:rsidP="00EF7292"/>
    <w:p w14:paraId="096A4979" w14:textId="77777777" w:rsidR="00EF7292" w:rsidRDefault="00EF7292" w:rsidP="00EF7292"/>
    <w:p w14:paraId="4D916D3D" w14:textId="77777777" w:rsidR="00EF7292" w:rsidRDefault="00EF7292" w:rsidP="00EF7292"/>
    <w:p w14:paraId="5F18A589" w14:textId="35FAE797" w:rsidR="00EF7292" w:rsidRDefault="00EF7292" w:rsidP="00EF7292"/>
    <w:p w14:paraId="75936252" w14:textId="56D03404" w:rsidR="008B4F55" w:rsidRDefault="008B4F55" w:rsidP="00EF7292"/>
    <w:p w14:paraId="0C6854AC" w14:textId="77777777" w:rsidR="008B4F55" w:rsidRDefault="008B4F55" w:rsidP="008B4F55"/>
    <w:p w14:paraId="0E0BCB49" w14:textId="2EF3FCA9" w:rsidR="00EF7292" w:rsidRPr="008B4F55" w:rsidRDefault="00EF7292" w:rsidP="008B4F55">
      <w:pPr>
        <w:jc w:val="center"/>
        <w:rPr>
          <w:rFonts w:asciiTheme="majorHAnsi" w:hAnsiTheme="majorHAnsi" w:cstheme="minorHAnsi"/>
          <w:b/>
          <w:sz w:val="40"/>
        </w:rPr>
      </w:pPr>
      <w:r w:rsidRPr="008B4F55">
        <w:rPr>
          <w:rFonts w:asciiTheme="majorHAnsi" w:hAnsiTheme="majorHAnsi" w:cstheme="minorHAnsi"/>
          <w:b/>
          <w:sz w:val="40"/>
        </w:rPr>
        <w:t>&lt;Title of the project&gt;</w:t>
      </w:r>
    </w:p>
    <w:p w14:paraId="758273DA" w14:textId="77777777" w:rsidR="00EF7292" w:rsidRPr="00F75810" w:rsidRDefault="00EF7292" w:rsidP="003D7E5A">
      <w:pPr>
        <w:pStyle w:val="BrandName"/>
        <w:jc w:val="center"/>
      </w:pPr>
      <w:r w:rsidRPr="00F75810">
        <w:t>&lt; Short title or acronym&gt;</w:t>
      </w:r>
    </w:p>
    <w:p w14:paraId="28A36536" w14:textId="77777777" w:rsidR="00EF7292" w:rsidRDefault="00EF7292" w:rsidP="00EF7292">
      <w:pPr>
        <w:jc w:val="center"/>
        <w:rPr>
          <w:rFonts w:ascii="Arial Rounded MT Bold" w:hAnsi="Arial Rounded MT Bold" w:cstheme="minorHAnsi"/>
          <w:b/>
          <w:sz w:val="40"/>
        </w:rPr>
      </w:pPr>
    </w:p>
    <w:p w14:paraId="1F6E9B91" w14:textId="6E3C3753" w:rsidR="00EF7292" w:rsidRPr="009011A4" w:rsidRDefault="00EF7292" w:rsidP="00EF7292">
      <w:pPr>
        <w:jc w:val="center"/>
        <w:rPr>
          <w:rFonts w:cstheme="minorHAnsi"/>
          <w:b/>
        </w:rPr>
      </w:pPr>
      <w:r w:rsidRPr="009011A4">
        <w:rPr>
          <w:rFonts w:cstheme="minorHAnsi"/>
          <w:b/>
        </w:rPr>
        <w:t>Project type (see Guidelines for definitions)</w:t>
      </w:r>
    </w:p>
    <w:p w14:paraId="7152C012" w14:textId="29A45CE4" w:rsidR="00EF7292" w:rsidRDefault="00EF7292" w:rsidP="00EF7292">
      <w:pPr>
        <w:jc w:val="center"/>
        <w:rPr>
          <w:rFonts w:cstheme="minorHAnsi"/>
        </w:rPr>
      </w:pPr>
      <w:r w:rsidRPr="009011A4">
        <w:rPr>
          <w:rFonts w:cstheme="minorHAnsi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Kontrollkästchen1"/>
      <w:r w:rsidRPr="009011A4">
        <w:rPr>
          <w:rFonts w:cstheme="minorHAnsi"/>
        </w:rPr>
        <w:instrText xml:space="preserve"> FORMCHECKBOX </w:instrText>
      </w:r>
      <w:r w:rsidR="005E4307">
        <w:rPr>
          <w:rFonts w:cstheme="minorHAnsi"/>
        </w:rPr>
      </w:r>
      <w:r w:rsidR="005E4307">
        <w:rPr>
          <w:rFonts w:cstheme="minorHAnsi"/>
        </w:rPr>
        <w:fldChar w:fldCharType="separate"/>
      </w:r>
      <w:r w:rsidRPr="009011A4">
        <w:rPr>
          <w:rFonts w:cstheme="minorHAnsi"/>
        </w:rPr>
        <w:fldChar w:fldCharType="end"/>
      </w:r>
      <w:bookmarkEnd w:id="1"/>
      <w:r w:rsidR="000F2A05">
        <w:rPr>
          <w:rFonts w:cstheme="minorHAnsi"/>
        </w:rPr>
        <w:t xml:space="preserve"> </w:t>
      </w:r>
      <w:r w:rsidR="00891B61">
        <w:rPr>
          <w:rFonts w:cstheme="minorHAnsi"/>
        </w:rPr>
        <w:t>GLOHRA PATH</w:t>
      </w:r>
      <w:r w:rsidRPr="009011A4">
        <w:rPr>
          <w:rFonts w:cstheme="minorHAnsi"/>
        </w:rPr>
        <w:tab/>
      </w:r>
      <w:r w:rsidRPr="009011A4">
        <w:rPr>
          <w:rFonts w:cstheme="minorHAnsi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9011A4">
        <w:rPr>
          <w:rFonts w:cstheme="minorHAnsi"/>
        </w:rPr>
        <w:instrText xml:space="preserve"> FORMCHECKBOX </w:instrText>
      </w:r>
      <w:r w:rsidR="005E4307">
        <w:rPr>
          <w:rFonts w:cstheme="minorHAnsi"/>
        </w:rPr>
      </w:r>
      <w:r w:rsidR="005E4307">
        <w:rPr>
          <w:rFonts w:cstheme="minorHAnsi"/>
        </w:rPr>
        <w:fldChar w:fldCharType="separate"/>
      </w:r>
      <w:r w:rsidRPr="009011A4">
        <w:rPr>
          <w:rFonts w:cstheme="minorHAnsi"/>
        </w:rPr>
        <w:fldChar w:fldCharType="end"/>
      </w:r>
      <w:r w:rsidR="000F2A05">
        <w:rPr>
          <w:rFonts w:cstheme="minorHAnsi"/>
        </w:rPr>
        <w:t xml:space="preserve"> </w:t>
      </w:r>
      <w:r w:rsidR="00891B61">
        <w:rPr>
          <w:rFonts w:cstheme="minorHAnsi"/>
        </w:rPr>
        <w:t>Impact booster</w:t>
      </w:r>
    </w:p>
    <w:p w14:paraId="218C6535" w14:textId="735CB1CE" w:rsidR="00891B61" w:rsidRDefault="00891B61" w:rsidP="00EF7292">
      <w:pPr>
        <w:jc w:val="center"/>
        <w:rPr>
          <w:rFonts w:cstheme="minorHAnsi"/>
        </w:rPr>
      </w:pPr>
    </w:p>
    <w:p w14:paraId="461E22D2" w14:textId="51881466" w:rsidR="00891B61" w:rsidRPr="002C7CC0" w:rsidRDefault="00891B61" w:rsidP="00EF7292">
      <w:pPr>
        <w:jc w:val="center"/>
        <w:rPr>
          <w:rFonts w:cstheme="minorHAnsi"/>
          <w:b/>
        </w:rPr>
      </w:pPr>
      <w:r w:rsidRPr="002C7CC0">
        <w:rPr>
          <w:rFonts w:cstheme="minorHAnsi"/>
          <w:b/>
        </w:rPr>
        <w:t>Submitted by</w:t>
      </w:r>
    </w:p>
    <w:tbl>
      <w:tblPr>
        <w:tblStyle w:val="TabellemithellemGitternetz"/>
        <w:tblW w:w="9634" w:type="dxa"/>
        <w:tblLayout w:type="fixed"/>
        <w:tblLook w:val="0000" w:firstRow="0" w:lastRow="0" w:firstColumn="0" w:lastColumn="0" w:noHBand="0" w:noVBand="0"/>
      </w:tblPr>
      <w:tblGrid>
        <w:gridCol w:w="5382"/>
        <w:gridCol w:w="4252"/>
      </w:tblGrid>
      <w:tr w:rsidR="002C7CC0" w:rsidRPr="00405758" w14:paraId="233A512A" w14:textId="77777777" w:rsidTr="002C7CC0">
        <w:trPr>
          <w:trHeight w:val="398"/>
        </w:trPr>
        <w:tc>
          <w:tcPr>
            <w:tcW w:w="5382" w:type="dxa"/>
          </w:tcPr>
          <w:p w14:paraId="7C058A26" w14:textId="173EFBA6" w:rsidR="002C7CC0" w:rsidRPr="002C7CC0" w:rsidRDefault="002C7CC0" w:rsidP="002C7CC0">
            <w:pPr>
              <w:pStyle w:val="CharitTabelle"/>
              <w:jc w:val="center"/>
              <w:rPr>
                <w:b/>
                <w:i/>
              </w:rPr>
            </w:pPr>
            <w:r w:rsidRPr="002C7CC0">
              <w:rPr>
                <w:b/>
                <w:i/>
              </w:rPr>
              <w:t>GLOHRA Member</w:t>
            </w:r>
          </w:p>
        </w:tc>
        <w:tc>
          <w:tcPr>
            <w:tcW w:w="4252" w:type="dxa"/>
          </w:tcPr>
          <w:p w14:paraId="7B91CB89" w14:textId="32C4B408" w:rsidR="002C7CC0" w:rsidRPr="002C7CC0" w:rsidRDefault="002C7CC0" w:rsidP="002C7CC0">
            <w:pPr>
              <w:pStyle w:val="CharitTabelle"/>
              <w:jc w:val="center"/>
              <w:rPr>
                <w:b/>
                <w:i/>
              </w:rPr>
            </w:pPr>
            <w:r w:rsidRPr="002C7CC0">
              <w:rPr>
                <w:b/>
                <w:i/>
              </w:rPr>
              <w:t>LMIC Partner</w:t>
            </w:r>
          </w:p>
        </w:tc>
      </w:tr>
      <w:tr w:rsidR="002C7CC0" w:rsidRPr="00405758" w14:paraId="67CF2BEE" w14:textId="77777777" w:rsidTr="002C7CC0">
        <w:trPr>
          <w:trHeight w:val="103"/>
        </w:trPr>
        <w:tc>
          <w:tcPr>
            <w:tcW w:w="5382" w:type="dxa"/>
          </w:tcPr>
          <w:p w14:paraId="0F487E9E" w14:textId="0843DD2F" w:rsidR="002C7CC0" w:rsidRPr="002C7CC0" w:rsidRDefault="002C7CC0" w:rsidP="002C7CC0">
            <w:pPr>
              <w:pStyle w:val="CharitTabelle"/>
              <w:jc w:val="center"/>
              <w:rPr>
                <w:i/>
              </w:rPr>
            </w:pPr>
            <w:r w:rsidRPr="002C7CC0">
              <w:rPr>
                <w:i/>
              </w:rPr>
              <w:t>Title</w:t>
            </w:r>
          </w:p>
        </w:tc>
        <w:tc>
          <w:tcPr>
            <w:tcW w:w="4252" w:type="dxa"/>
          </w:tcPr>
          <w:p w14:paraId="6B2E3C60" w14:textId="641160C7" w:rsidR="002C7CC0" w:rsidRPr="002C7CC0" w:rsidRDefault="002C7CC0" w:rsidP="002C7CC0">
            <w:pPr>
              <w:pStyle w:val="CharitTabelle"/>
              <w:jc w:val="center"/>
              <w:rPr>
                <w:i/>
              </w:rPr>
            </w:pPr>
            <w:r w:rsidRPr="002C7CC0">
              <w:rPr>
                <w:i/>
              </w:rPr>
              <w:t>Title</w:t>
            </w:r>
          </w:p>
        </w:tc>
      </w:tr>
      <w:tr w:rsidR="002C7CC0" w:rsidRPr="00405758" w14:paraId="5B3E085D" w14:textId="77777777" w:rsidTr="002C7CC0">
        <w:trPr>
          <w:trHeight w:val="103"/>
        </w:trPr>
        <w:tc>
          <w:tcPr>
            <w:tcW w:w="5382" w:type="dxa"/>
          </w:tcPr>
          <w:p w14:paraId="11D52972" w14:textId="2E891783" w:rsidR="002C7CC0" w:rsidRPr="002C7CC0" w:rsidRDefault="002C7CC0" w:rsidP="002C7CC0">
            <w:pPr>
              <w:pStyle w:val="CharitTabelle"/>
              <w:jc w:val="center"/>
              <w:rPr>
                <w:i/>
              </w:rPr>
            </w:pPr>
            <w:r w:rsidRPr="002C7CC0">
              <w:rPr>
                <w:i/>
              </w:rPr>
              <w:t>Name</w:t>
            </w:r>
          </w:p>
        </w:tc>
        <w:tc>
          <w:tcPr>
            <w:tcW w:w="4252" w:type="dxa"/>
          </w:tcPr>
          <w:p w14:paraId="39A3C80A" w14:textId="09BA9D72" w:rsidR="002C7CC0" w:rsidRPr="002C7CC0" w:rsidRDefault="002C7CC0" w:rsidP="002C7CC0">
            <w:pPr>
              <w:pStyle w:val="CharitTabelle"/>
              <w:jc w:val="center"/>
              <w:rPr>
                <w:i/>
              </w:rPr>
            </w:pPr>
            <w:r w:rsidRPr="002C7CC0">
              <w:rPr>
                <w:i/>
              </w:rPr>
              <w:t>Name</w:t>
            </w:r>
          </w:p>
        </w:tc>
      </w:tr>
      <w:tr w:rsidR="002C7CC0" w:rsidRPr="00405758" w14:paraId="21B19DB2" w14:textId="77777777" w:rsidTr="002C7CC0">
        <w:trPr>
          <w:trHeight w:val="103"/>
        </w:trPr>
        <w:tc>
          <w:tcPr>
            <w:tcW w:w="5382" w:type="dxa"/>
          </w:tcPr>
          <w:p w14:paraId="75D3C4BA" w14:textId="5C57C259" w:rsidR="002C7CC0" w:rsidRPr="002C7CC0" w:rsidRDefault="002C7CC0" w:rsidP="002C7CC0">
            <w:pPr>
              <w:pStyle w:val="CharitTabelle"/>
              <w:jc w:val="center"/>
              <w:rPr>
                <w:i/>
              </w:rPr>
            </w:pPr>
            <w:r w:rsidRPr="002C7CC0">
              <w:rPr>
                <w:i/>
              </w:rPr>
              <w:t>Position</w:t>
            </w:r>
          </w:p>
        </w:tc>
        <w:tc>
          <w:tcPr>
            <w:tcW w:w="4252" w:type="dxa"/>
          </w:tcPr>
          <w:p w14:paraId="582F17D1" w14:textId="5736C826" w:rsidR="002C7CC0" w:rsidRPr="002C7CC0" w:rsidRDefault="002C7CC0" w:rsidP="002C7CC0">
            <w:pPr>
              <w:pStyle w:val="CharitTabelle"/>
              <w:jc w:val="center"/>
              <w:rPr>
                <w:i/>
              </w:rPr>
            </w:pPr>
            <w:r w:rsidRPr="002C7CC0">
              <w:rPr>
                <w:i/>
              </w:rPr>
              <w:t>Position</w:t>
            </w:r>
          </w:p>
        </w:tc>
      </w:tr>
      <w:tr w:rsidR="002C7CC0" w:rsidRPr="00405758" w14:paraId="64B1DB79" w14:textId="77777777" w:rsidTr="002C7CC0">
        <w:trPr>
          <w:trHeight w:val="103"/>
        </w:trPr>
        <w:tc>
          <w:tcPr>
            <w:tcW w:w="5382" w:type="dxa"/>
          </w:tcPr>
          <w:p w14:paraId="35FB774D" w14:textId="2DC7AE4B" w:rsidR="002C7CC0" w:rsidRPr="002C7CC0" w:rsidRDefault="002C7CC0" w:rsidP="002C7CC0">
            <w:pPr>
              <w:pStyle w:val="CharitTabelle"/>
              <w:jc w:val="center"/>
              <w:rPr>
                <w:i/>
              </w:rPr>
            </w:pPr>
            <w:r w:rsidRPr="002C7CC0">
              <w:rPr>
                <w:i/>
              </w:rPr>
              <w:t>Institution</w:t>
            </w:r>
          </w:p>
        </w:tc>
        <w:tc>
          <w:tcPr>
            <w:tcW w:w="4252" w:type="dxa"/>
          </w:tcPr>
          <w:p w14:paraId="0B1CA350" w14:textId="6BA93A4F" w:rsidR="002C7CC0" w:rsidRPr="002C7CC0" w:rsidRDefault="002C7CC0" w:rsidP="002C7CC0">
            <w:pPr>
              <w:pStyle w:val="CharitTabelle"/>
              <w:jc w:val="center"/>
              <w:rPr>
                <w:i/>
              </w:rPr>
            </w:pPr>
            <w:r w:rsidRPr="002C7CC0">
              <w:rPr>
                <w:i/>
              </w:rPr>
              <w:t>Institution</w:t>
            </w:r>
          </w:p>
        </w:tc>
      </w:tr>
      <w:tr w:rsidR="002C7CC0" w:rsidRPr="00405758" w14:paraId="064A20A7" w14:textId="77777777" w:rsidTr="002C7CC0">
        <w:trPr>
          <w:trHeight w:val="103"/>
        </w:trPr>
        <w:tc>
          <w:tcPr>
            <w:tcW w:w="5382" w:type="dxa"/>
          </w:tcPr>
          <w:p w14:paraId="163D9FA1" w14:textId="6076448B" w:rsidR="002C7CC0" w:rsidRPr="002C7CC0" w:rsidRDefault="002C7CC0" w:rsidP="002C7CC0">
            <w:pPr>
              <w:pStyle w:val="CharitTabelle"/>
              <w:jc w:val="center"/>
              <w:rPr>
                <w:i/>
              </w:rPr>
            </w:pPr>
            <w:r w:rsidRPr="002C7CC0">
              <w:rPr>
                <w:i/>
              </w:rPr>
              <w:t>E-Mail address</w:t>
            </w:r>
          </w:p>
        </w:tc>
        <w:tc>
          <w:tcPr>
            <w:tcW w:w="4252" w:type="dxa"/>
          </w:tcPr>
          <w:p w14:paraId="5521A1D4" w14:textId="562EE71A" w:rsidR="002C7CC0" w:rsidRPr="002C7CC0" w:rsidRDefault="002C7CC0" w:rsidP="002C7CC0">
            <w:pPr>
              <w:pStyle w:val="CharitTabelle"/>
              <w:jc w:val="center"/>
              <w:rPr>
                <w:i/>
              </w:rPr>
            </w:pPr>
            <w:r w:rsidRPr="002C7CC0">
              <w:rPr>
                <w:i/>
              </w:rPr>
              <w:t>E-Mail address</w:t>
            </w:r>
          </w:p>
        </w:tc>
      </w:tr>
    </w:tbl>
    <w:p w14:paraId="0E9F6DCD" w14:textId="77777777" w:rsidR="00EF7292" w:rsidRPr="009011A4" w:rsidRDefault="00EF7292" w:rsidP="00EF7292">
      <w:pPr>
        <w:jc w:val="center"/>
        <w:rPr>
          <w:rFonts w:cstheme="minorHAnsi"/>
          <w:b/>
          <w:sz w:val="40"/>
        </w:rPr>
      </w:pPr>
    </w:p>
    <w:p w14:paraId="4BB778AE" w14:textId="77777777" w:rsidR="00891B61" w:rsidRDefault="00891B61" w:rsidP="00EF7292">
      <w:pPr>
        <w:jc w:val="center"/>
        <w:rPr>
          <w:rFonts w:cstheme="minorHAnsi"/>
        </w:rPr>
      </w:pPr>
    </w:p>
    <w:p w14:paraId="5E452D7F" w14:textId="77777777" w:rsidR="00891B61" w:rsidRDefault="00891B61" w:rsidP="00EF7292">
      <w:pPr>
        <w:jc w:val="center"/>
        <w:rPr>
          <w:rFonts w:cstheme="minorHAnsi"/>
        </w:rPr>
      </w:pPr>
    </w:p>
    <w:p w14:paraId="6C597D23" w14:textId="357ED885" w:rsidR="00EF7292" w:rsidRPr="009011A4" w:rsidRDefault="00EF7292" w:rsidP="00EF7292">
      <w:pPr>
        <w:jc w:val="center"/>
        <w:rPr>
          <w:rFonts w:cstheme="minorHAnsi"/>
        </w:rPr>
      </w:pPr>
      <w:r w:rsidRPr="009011A4">
        <w:rPr>
          <w:rFonts w:cstheme="minorHAnsi"/>
        </w:rPr>
        <w:t>&lt;Date&gt;</w:t>
      </w:r>
    </w:p>
    <w:p w14:paraId="4022A5D2" w14:textId="77777777" w:rsidR="00EF7292" w:rsidRDefault="00EF7292" w:rsidP="00EF7292">
      <w:pPr>
        <w:spacing w:after="160" w:line="259" w:lineRule="auto"/>
        <w:rPr>
          <w:rFonts w:cstheme="minorHAnsi"/>
        </w:rPr>
      </w:pPr>
      <w:r>
        <w:rPr>
          <w:rFonts w:cstheme="minorHAnsi"/>
        </w:rPr>
        <w:br w:type="page"/>
      </w:r>
    </w:p>
    <w:p w14:paraId="4C7EBD8A" w14:textId="77777777" w:rsidR="00342AD2" w:rsidRDefault="00342AD2" w:rsidP="00F75810">
      <w:pPr>
        <w:pStyle w:val="berschrift1"/>
        <w:numPr>
          <w:ilvl w:val="0"/>
          <w:numId w:val="0"/>
        </w:numPr>
        <w:ind w:left="432" w:hanging="432"/>
        <w:sectPr w:rsidR="00342AD2" w:rsidSect="00817809">
          <w:headerReference w:type="default" r:id="rId11"/>
          <w:footerReference w:type="default" r:id="rId12"/>
          <w:headerReference w:type="first" r:id="rId13"/>
          <w:footerReference w:type="first" r:id="rId14"/>
          <w:type w:val="continuous"/>
          <w:pgSz w:w="11906" w:h="16838"/>
          <w:pgMar w:top="2694" w:right="991" w:bottom="1134" w:left="1276" w:header="568" w:footer="510" w:gutter="0"/>
          <w:cols w:space="708"/>
          <w:titlePg/>
          <w:docGrid w:linePitch="360"/>
        </w:sectPr>
      </w:pPr>
    </w:p>
    <w:p w14:paraId="0C4037BE" w14:textId="67769D55" w:rsidR="00EF7292" w:rsidRDefault="00EF7292" w:rsidP="00033723">
      <w:pPr>
        <w:pStyle w:val="berschrift1"/>
        <w:numPr>
          <w:ilvl w:val="0"/>
          <w:numId w:val="0"/>
        </w:numPr>
        <w:spacing w:afterLines="60" w:after="144"/>
        <w:ind w:left="432" w:hanging="432"/>
      </w:pPr>
      <w:bookmarkStart w:id="2" w:name="_Toc98250602"/>
      <w:bookmarkStart w:id="3" w:name="_Toc104205592"/>
      <w:bookmarkStart w:id="4" w:name="_Toc76737676"/>
      <w:r w:rsidRPr="00AC3E22">
        <w:lastRenderedPageBreak/>
        <w:t>Summary</w:t>
      </w:r>
      <w:bookmarkEnd w:id="2"/>
      <w:bookmarkEnd w:id="3"/>
      <w:r>
        <w:t xml:space="preserve"> </w:t>
      </w:r>
      <w:bookmarkEnd w:id="4"/>
    </w:p>
    <w:p w14:paraId="73DE0CD1" w14:textId="3E1FBF29" w:rsidR="00F22973" w:rsidRPr="006E06B9" w:rsidRDefault="00F22973" w:rsidP="006E06B9">
      <w:pPr>
        <w:rPr>
          <w:b/>
          <w:i/>
        </w:rPr>
      </w:pPr>
      <w:bookmarkStart w:id="5" w:name="_Toc62206460"/>
      <w:bookmarkStart w:id="6" w:name="_Toc62206598"/>
      <w:bookmarkStart w:id="7" w:name="_Toc62207009"/>
      <w:r w:rsidRPr="006E06B9">
        <w:rPr>
          <w:i/>
        </w:rPr>
        <w:t>P</w:t>
      </w:r>
      <w:r w:rsidR="006E06B9" w:rsidRPr="006E06B9">
        <w:rPr>
          <w:i/>
        </w:rPr>
        <w:t>lease p</w:t>
      </w:r>
      <w:r w:rsidRPr="006E06B9">
        <w:rPr>
          <w:i/>
        </w:rPr>
        <w:t xml:space="preserve">rovide a </w:t>
      </w:r>
      <w:r w:rsidR="006E06B9" w:rsidRPr="006E06B9">
        <w:rPr>
          <w:i/>
        </w:rPr>
        <w:t xml:space="preserve">200 word publishable summary of your project, referring to </w:t>
      </w:r>
      <w:bookmarkEnd w:id="5"/>
      <w:bookmarkEnd w:id="6"/>
      <w:bookmarkEnd w:id="7"/>
      <w:r w:rsidR="006E06B9" w:rsidRPr="006E06B9">
        <w:rPr>
          <w:i/>
        </w:rPr>
        <w:t>o</w:t>
      </w:r>
      <w:r w:rsidRPr="006E06B9">
        <w:rPr>
          <w:i/>
        </w:rPr>
        <w:t>bjectives and methods</w:t>
      </w:r>
      <w:r w:rsidR="006E06B9" w:rsidRPr="006E06B9">
        <w:rPr>
          <w:i/>
        </w:rPr>
        <w:t>, work plan and impact and networking potential.</w:t>
      </w:r>
    </w:p>
    <w:p w14:paraId="18506811" w14:textId="04788ECB" w:rsidR="006E06B9" w:rsidRDefault="006E06B9" w:rsidP="006E06B9">
      <w:pPr>
        <w:rPr>
          <w:b/>
        </w:rPr>
      </w:pPr>
    </w:p>
    <w:p w14:paraId="200ABE4A" w14:textId="655ACF7C" w:rsidR="006E06B9" w:rsidRDefault="006E06B9" w:rsidP="006E06B9">
      <w:pPr>
        <w:rPr>
          <w:b/>
        </w:rPr>
      </w:pPr>
    </w:p>
    <w:p w14:paraId="67D6B571" w14:textId="45EB7AA7" w:rsidR="006E06B9" w:rsidRDefault="006E06B9" w:rsidP="006E06B9">
      <w:pPr>
        <w:rPr>
          <w:b/>
        </w:rPr>
      </w:pPr>
    </w:p>
    <w:p w14:paraId="75CD3E1E" w14:textId="77777777" w:rsidR="006E06B9" w:rsidRPr="00405758" w:rsidRDefault="006E06B9" w:rsidP="006E06B9">
      <w:pPr>
        <w:rPr>
          <w:b/>
        </w:rPr>
      </w:pPr>
    </w:p>
    <w:p w14:paraId="3C9B73A4" w14:textId="77777777" w:rsidR="00F22973" w:rsidRDefault="00F22973" w:rsidP="00EF7292"/>
    <w:p w14:paraId="58CD0DA9" w14:textId="4034C945" w:rsidR="00F22973" w:rsidRDefault="00F22973" w:rsidP="00EF7292">
      <w:pPr>
        <w:sectPr w:rsidR="00F22973" w:rsidSect="00AC3E22">
          <w:pgSz w:w="11906" w:h="16838"/>
          <w:pgMar w:top="2336" w:right="991" w:bottom="1134" w:left="1276" w:header="568" w:footer="510" w:gutter="0"/>
          <w:pgNumType w:start="1"/>
          <w:cols w:space="708"/>
          <w:titlePg/>
          <w:docGrid w:linePitch="360"/>
        </w:sectPr>
      </w:pPr>
    </w:p>
    <w:p w14:paraId="42F24BE8" w14:textId="77777777" w:rsidR="00B41B2E" w:rsidRDefault="00F22973" w:rsidP="008E2073">
      <w:pPr>
        <w:rPr>
          <w:noProof/>
        </w:rPr>
      </w:pPr>
      <w:r>
        <w:rPr>
          <w:rFonts w:asciiTheme="majorHAnsi" w:hAnsiTheme="majorHAnsi"/>
          <w:color w:val="0073A0"/>
          <w:sz w:val="32"/>
          <w:szCs w:val="32"/>
        </w:rPr>
        <w:lastRenderedPageBreak/>
        <w:t xml:space="preserve">Table of </w:t>
      </w:r>
      <w:r w:rsidRPr="00C56711">
        <w:rPr>
          <w:rFonts w:asciiTheme="majorHAnsi" w:hAnsiTheme="majorHAnsi"/>
          <w:color w:val="0073A0"/>
          <w:sz w:val="32"/>
          <w:szCs w:val="32"/>
        </w:rPr>
        <w:t xml:space="preserve">Content </w:t>
      </w:r>
      <w:r>
        <w:fldChar w:fldCharType="begin"/>
      </w:r>
      <w:r>
        <w:instrText xml:space="preserve"> TOC \h \z \t "Überschrift 1;1;Überschrift 2;2" </w:instrText>
      </w:r>
      <w:r>
        <w:fldChar w:fldCharType="separate"/>
      </w:r>
    </w:p>
    <w:p w14:paraId="72204EEF" w14:textId="6611D75B" w:rsidR="00B41B2E" w:rsidRDefault="005E4307">
      <w:pPr>
        <w:pStyle w:val="Verzeichnis1"/>
        <w:tabs>
          <w:tab w:val="left" w:pos="440"/>
          <w:tab w:val="right" w:leader="dot" w:pos="9629"/>
        </w:tabs>
        <w:rPr>
          <w:noProof/>
          <w:lang w:val="de-DE" w:eastAsia="de-DE"/>
        </w:rPr>
      </w:pPr>
      <w:hyperlink w:anchor="_Toc104205593" w:history="1">
        <w:r w:rsidR="00B41B2E" w:rsidRPr="0024104A">
          <w:rPr>
            <w:rStyle w:val="Hyperlink"/>
            <w:noProof/>
          </w:rPr>
          <w:t>1.</w:t>
        </w:r>
        <w:r w:rsidR="00B41B2E">
          <w:rPr>
            <w:noProof/>
            <w:lang w:val="de-DE" w:eastAsia="de-DE"/>
          </w:rPr>
          <w:tab/>
        </w:r>
        <w:r w:rsidR="00B41B2E" w:rsidRPr="0024104A">
          <w:rPr>
            <w:rStyle w:val="Hyperlink"/>
            <w:noProof/>
          </w:rPr>
          <w:t>Objectives and Methods (max. 2 pages)</w:t>
        </w:r>
        <w:r w:rsidR="00B41B2E">
          <w:rPr>
            <w:noProof/>
            <w:webHidden/>
          </w:rPr>
          <w:tab/>
        </w:r>
        <w:r w:rsidR="00B41B2E">
          <w:rPr>
            <w:noProof/>
            <w:webHidden/>
          </w:rPr>
          <w:fldChar w:fldCharType="begin"/>
        </w:r>
        <w:r w:rsidR="00B41B2E">
          <w:rPr>
            <w:noProof/>
            <w:webHidden/>
          </w:rPr>
          <w:instrText xml:space="preserve"> PAGEREF _Toc104205593 \h </w:instrText>
        </w:r>
        <w:r w:rsidR="00B41B2E">
          <w:rPr>
            <w:noProof/>
            <w:webHidden/>
          </w:rPr>
        </w:r>
        <w:r w:rsidR="00B41B2E">
          <w:rPr>
            <w:noProof/>
            <w:webHidden/>
          </w:rPr>
          <w:fldChar w:fldCharType="separate"/>
        </w:r>
        <w:r w:rsidR="00B41B2E">
          <w:rPr>
            <w:noProof/>
            <w:webHidden/>
          </w:rPr>
          <w:t>1</w:t>
        </w:r>
        <w:r w:rsidR="00B41B2E">
          <w:rPr>
            <w:noProof/>
            <w:webHidden/>
          </w:rPr>
          <w:fldChar w:fldCharType="end"/>
        </w:r>
      </w:hyperlink>
    </w:p>
    <w:p w14:paraId="5C8111E5" w14:textId="1EAD5F12" w:rsidR="00B41B2E" w:rsidRDefault="005E4307">
      <w:pPr>
        <w:pStyle w:val="Verzeichnis2"/>
        <w:tabs>
          <w:tab w:val="right" w:leader="dot" w:pos="9629"/>
        </w:tabs>
        <w:rPr>
          <w:noProof/>
          <w:lang w:val="de-DE" w:eastAsia="de-DE"/>
        </w:rPr>
      </w:pPr>
      <w:hyperlink w:anchor="_Toc104205594" w:history="1">
        <w:r w:rsidR="00B41B2E" w:rsidRPr="0024104A">
          <w:rPr>
            <w:rStyle w:val="Hyperlink"/>
            <w:noProof/>
          </w:rPr>
          <w:t>Introduction and Background</w:t>
        </w:r>
        <w:r w:rsidR="00B41B2E">
          <w:rPr>
            <w:noProof/>
            <w:webHidden/>
          </w:rPr>
          <w:tab/>
        </w:r>
        <w:r w:rsidR="00B41B2E">
          <w:rPr>
            <w:noProof/>
            <w:webHidden/>
          </w:rPr>
          <w:fldChar w:fldCharType="begin"/>
        </w:r>
        <w:r w:rsidR="00B41B2E">
          <w:rPr>
            <w:noProof/>
            <w:webHidden/>
          </w:rPr>
          <w:instrText xml:space="preserve"> PAGEREF _Toc104205594 \h </w:instrText>
        </w:r>
        <w:r w:rsidR="00B41B2E">
          <w:rPr>
            <w:noProof/>
            <w:webHidden/>
          </w:rPr>
        </w:r>
        <w:r w:rsidR="00B41B2E">
          <w:rPr>
            <w:noProof/>
            <w:webHidden/>
          </w:rPr>
          <w:fldChar w:fldCharType="separate"/>
        </w:r>
        <w:r w:rsidR="00B41B2E">
          <w:rPr>
            <w:noProof/>
            <w:webHidden/>
          </w:rPr>
          <w:t>1</w:t>
        </w:r>
        <w:r w:rsidR="00B41B2E">
          <w:rPr>
            <w:noProof/>
            <w:webHidden/>
          </w:rPr>
          <w:fldChar w:fldCharType="end"/>
        </w:r>
      </w:hyperlink>
    </w:p>
    <w:p w14:paraId="5E986DC2" w14:textId="4EB3F809" w:rsidR="00B41B2E" w:rsidRDefault="005E4307">
      <w:pPr>
        <w:pStyle w:val="Verzeichnis2"/>
        <w:tabs>
          <w:tab w:val="right" w:leader="dot" w:pos="9629"/>
        </w:tabs>
        <w:rPr>
          <w:noProof/>
          <w:lang w:val="de-DE" w:eastAsia="de-DE"/>
        </w:rPr>
      </w:pPr>
      <w:hyperlink w:anchor="_Toc104205595" w:history="1">
        <w:r w:rsidR="00B41B2E" w:rsidRPr="0024104A">
          <w:rPr>
            <w:rStyle w:val="Hyperlink"/>
            <w:noProof/>
          </w:rPr>
          <w:t xml:space="preserve">Description of the Project Partners’ Previous Collaboration </w:t>
        </w:r>
        <w:r w:rsidR="00B41B2E" w:rsidRPr="0024104A">
          <w:rPr>
            <w:rStyle w:val="Hyperlink"/>
            <w:i/>
            <w:noProof/>
          </w:rPr>
          <w:t xml:space="preserve">(GLOHRA PATH) / </w:t>
        </w:r>
        <w:r w:rsidR="00B41B2E" w:rsidRPr="0024104A">
          <w:rPr>
            <w:rStyle w:val="Hyperlink"/>
            <w:noProof/>
          </w:rPr>
          <w:t xml:space="preserve">the current status of your GLOHRA research project </w:t>
        </w:r>
        <w:r w:rsidR="00B41B2E" w:rsidRPr="0024104A">
          <w:rPr>
            <w:rStyle w:val="Hyperlink"/>
            <w:i/>
            <w:noProof/>
          </w:rPr>
          <w:t>(Impact booster)</w:t>
        </w:r>
        <w:r w:rsidR="00B41B2E">
          <w:rPr>
            <w:noProof/>
            <w:webHidden/>
          </w:rPr>
          <w:tab/>
        </w:r>
        <w:r w:rsidR="00B41B2E">
          <w:rPr>
            <w:noProof/>
            <w:webHidden/>
          </w:rPr>
          <w:fldChar w:fldCharType="begin"/>
        </w:r>
        <w:r w:rsidR="00B41B2E">
          <w:rPr>
            <w:noProof/>
            <w:webHidden/>
          </w:rPr>
          <w:instrText xml:space="preserve"> PAGEREF _Toc104205595 \h </w:instrText>
        </w:r>
        <w:r w:rsidR="00B41B2E">
          <w:rPr>
            <w:noProof/>
            <w:webHidden/>
          </w:rPr>
        </w:r>
        <w:r w:rsidR="00B41B2E">
          <w:rPr>
            <w:noProof/>
            <w:webHidden/>
          </w:rPr>
          <w:fldChar w:fldCharType="separate"/>
        </w:r>
        <w:r w:rsidR="00B41B2E">
          <w:rPr>
            <w:noProof/>
            <w:webHidden/>
          </w:rPr>
          <w:t>1</w:t>
        </w:r>
        <w:r w:rsidR="00B41B2E">
          <w:rPr>
            <w:noProof/>
            <w:webHidden/>
          </w:rPr>
          <w:fldChar w:fldCharType="end"/>
        </w:r>
      </w:hyperlink>
    </w:p>
    <w:p w14:paraId="18B79714" w14:textId="2E2C3E0C" w:rsidR="00B41B2E" w:rsidRDefault="005E4307">
      <w:pPr>
        <w:pStyle w:val="Verzeichnis2"/>
        <w:tabs>
          <w:tab w:val="right" w:leader="dot" w:pos="9629"/>
        </w:tabs>
        <w:rPr>
          <w:noProof/>
          <w:lang w:val="de-DE" w:eastAsia="de-DE"/>
        </w:rPr>
      </w:pPr>
      <w:hyperlink w:anchor="_Toc104205596" w:history="1">
        <w:r w:rsidR="00B41B2E" w:rsidRPr="0024104A">
          <w:rPr>
            <w:rStyle w:val="Hyperlink"/>
            <w:noProof/>
          </w:rPr>
          <w:t>Project Objectives and Approach</w:t>
        </w:r>
        <w:r w:rsidR="00B41B2E">
          <w:rPr>
            <w:noProof/>
            <w:webHidden/>
          </w:rPr>
          <w:tab/>
        </w:r>
        <w:r w:rsidR="00B41B2E">
          <w:rPr>
            <w:noProof/>
            <w:webHidden/>
          </w:rPr>
          <w:fldChar w:fldCharType="begin"/>
        </w:r>
        <w:r w:rsidR="00B41B2E">
          <w:rPr>
            <w:noProof/>
            <w:webHidden/>
          </w:rPr>
          <w:instrText xml:space="preserve"> PAGEREF _Toc104205596 \h </w:instrText>
        </w:r>
        <w:r w:rsidR="00B41B2E">
          <w:rPr>
            <w:noProof/>
            <w:webHidden/>
          </w:rPr>
        </w:r>
        <w:r w:rsidR="00B41B2E">
          <w:rPr>
            <w:noProof/>
            <w:webHidden/>
          </w:rPr>
          <w:fldChar w:fldCharType="separate"/>
        </w:r>
        <w:r w:rsidR="00B41B2E">
          <w:rPr>
            <w:noProof/>
            <w:webHidden/>
          </w:rPr>
          <w:t>1</w:t>
        </w:r>
        <w:r w:rsidR="00B41B2E">
          <w:rPr>
            <w:noProof/>
            <w:webHidden/>
          </w:rPr>
          <w:fldChar w:fldCharType="end"/>
        </w:r>
      </w:hyperlink>
    </w:p>
    <w:p w14:paraId="562B8772" w14:textId="2A920049" w:rsidR="00B41B2E" w:rsidRDefault="005E4307">
      <w:pPr>
        <w:pStyle w:val="Verzeichnis1"/>
        <w:tabs>
          <w:tab w:val="left" w:pos="440"/>
          <w:tab w:val="right" w:leader="dot" w:pos="9629"/>
        </w:tabs>
        <w:rPr>
          <w:noProof/>
          <w:lang w:val="de-DE" w:eastAsia="de-DE"/>
        </w:rPr>
      </w:pPr>
      <w:hyperlink w:anchor="_Toc104205597" w:history="1">
        <w:r w:rsidR="00B41B2E" w:rsidRPr="0024104A">
          <w:rPr>
            <w:rStyle w:val="Hyperlink"/>
            <w:noProof/>
          </w:rPr>
          <w:t>2.</w:t>
        </w:r>
        <w:r w:rsidR="00B41B2E">
          <w:rPr>
            <w:noProof/>
            <w:lang w:val="de-DE" w:eastAsia="de-DE"/>
          </w:rPr>
          <w:tab/>
        </w:r>
        <w:r w:rsidR="00B41B2E" w:rsidRPr="0024104A">
          <w:rPr>
            <w:rStyle w:val="Hyperlink"/>
            <w:noProof/>
          </w:rPr>
          <w:t>Implementation (max. 3 pages)</w:t>
        </w:r>
        <w:r w:rsidR="00B41B2E">
          <w:rPr>
            <w:noProof/>
            <w:webHidden/>
          </w:rPr>
          <w:tab/>
        </w:r>
        <w:r w:rsidR="00B41B2E">
          <w:rPr>
            <w:noProof/>
            <w:webHidden/>
          </w:rPr>
          <w:fldChar w:fldCharType="begin"/>
        </w:r>
        <w:r w:rsidR="00B41B2E">
          <w:rPr>
            <w:noProof/>
            <w:webHidden/>
          </w:rPr>
          <w:instrText xml:space="preserve"> PAGEREF _Toc104205597 \h </w:instrText>
        </w:r>
        <w:r w:rsidR="00B41B2E">
          <w:rPr>
            <w:noProof/>
            <w:webHidden/>
          </w:rPr>
        </w:r>
        <w:r w:rsidR="00B41B2E">
          <w:rPr>
            <w:noProof/>
            <w:webHidden/>
          </w:rPr>
          <w:fldChar w:fldCharType="separate"/>
        </w:r>
        <w:r w:rsidR="00B41B2E">
          <w:rPr>
            <w:noProof/>
            <w:webHidden/>
          </w:rPr>
          <w:t>1</w:t>
        </w:r>
        <w:r w:rsidR="00B41B2E">
          <w:rPr>
            <w:noProof/>
            <w:webHidden/>
          </w:rPr>
          <w:fldChar w:fldCharType="end"/>
        </w:r>
      </w:hyperlink>
    </w:p>
    <w:p w14:paraId="5EF80E8F" w14:textId="3725DBA7" w:rsidR="00B41B2E" w:rsidRDefault="005E4307">
      <w:pPr>
        <w:pStyle w:val="Verzeichnis2"/>
        <w:tabs>
          <w:tab w:val="right" w:leader="dot" w:pos="9629"/>
        </w:tabs>
        <w:rPr>
          <w:noProof/>
          <w:lang w:val="de-DE" w:eastAsia="de-DE"/>
        </w:rPr>
      </w:pPr>
      <w:hyperlink w:anchor="_Toc104205598" w:history="1">
        <w:r w:rsidR="00B41B2E" w:rsidRPr="0024104A">
          <w:rPr>
            <w:rStyle w:val="Hyperlink"/>
            <w:noProof/>
          </w:rPr>
          <w:t>Work Steps</w:t>
        </w:r>
        <w:r w:rsidR="00B41B2E">
          <w:rPr>
            <w:noProof/>
            <w:webHidden/>
          </w:rPr>
          <w:tab/>
        </w:r>
        <w:r w:rsidR="00B41B2E">
          <w:rPr>
            <w:noProof/>
            <w:webHidden/>
          </w:rPr>
          <w:fldChar w:fldCharType="begin"/>
        </w:r>
        <w:r w:rsidR="00B41B2E">
          <w:rPr>
            <w:noProof/>
            <w:webHidden/>
          </w:rPr>
          <w:instrText xml:space="preserve"> PAGEREF _Toc104205598 \h </w:instrText>
        </w:r>
        <w:r w:rsidR="00B41B2E">
          <w:rPr>
            <w:noProof/>
            <w:webHidden/>
          </w:rPr>
        </w:r>
        <w:r w:rsidR="00B41B2E">
          <w:rPr>
            <w:noProof/>
            <w:webHidden/>
          </w:rPr>
          <w:fldChar w:fldCharType="separate"/>
        </w:r>
        <w:r w:rsidR="00B41B2E">
          <w:rPr>
            <w:noProof/>
            <w:webHidden/>
          </w:rPr>
          <w:t>1</w:t>
        </w:r>
        <w:r w:rsidR="00B41B2E">
          <w:rPr>
            <w:noProof/>
            <w:webHidden/>
          </w:rPr>
          <w:fldChar w:fldCharType="end"/>
        </w:r>
      </w:hyperlink>
    </w:p>
    <w:p w14:paraId="6D535E3C" w14:textId="6C8B54D0" w:rsidR="00B41B2E" w:rsidRDefault="005E4307">
      <w:pPr>
        <w:pStyle w:val="Verzeichnis2"/>
        <w:tabs>
          <w:tab w:val="right" w:leader="dot" w:pos="9629"/>
        </w:tabs>
        <w:rPr>
          <w:noProof/>
          <w:lang w:val="de-DE" w:eastAsia="de-DE"/>
        </w:rPr>
      </w:pPr>
      <w:hyperlink w:anchor="_Toc104205599" w:history="1">
        <w:r w:rsidR="00B41B2E" w:rsidRPr="0024104A">
          <w:rPr>
            <w:rStyle w:val="Hyperlink"/>
            <w:noProof/>
          </w:rPr>
          <w:t>Timeline</w:t>
        </w:r>
        <w:r w:rsidR="00B41B2E">
          <w:rPr>
            <w:noProof/>
            <w:webHidden/>
          </w:rPr>
          <w:tab/>
        </w:r>
        <w:r w:rsidR="00B41B2E">
          <w:rPr>
            <w:noProof/>
            <w:webHidden/>
          </w:rPr>
          <w:fldChar w:fldCharType="begin"/>
        </w:r>
        <w:r w:rsidR="00B41B2E">
          <w:rPr>
            <w:noProof/>
            <w:webHidden/>
          </w:rPr>
          <w:instrText xml:space="preserve"> PAGEREF _Toc104205599 \h </w:instrText>
        </w:r>
        <w:r w:rsidR="00B41B2E">
          <w:rPr>
            <w:noProof/>
            <w:webHidden/>
          </w:rPr>
        </w:r>
        <w:r w:rsidR="00B41B2E">
          <w:rPr>
            <w:noProof/>
            <w:webHidden/>
          </w:rPr>
          <w:fldChar w:fldCharType="separate"/>
        </w:r>
        <w:r w:rsidR="00B41B2E">
          <w:rPr>
            <w:noProof/>
            <w:webHidden/>
          </w:rPr>
          <w:t>1</w:t>
        </w:r>
        <w:r w:rsidR="00B41B2E">
          <w:rPr>
            <w:noProof/>
            <w:webHidden/>
          </w:rPr>
          <w:fldChar w:fldCharType="end"/>
        </w:r>
      </w:hyperlink>
    </w:p>
    <w:p w14:paraId="32531F48" w14:textId="19833242" w:rsidR="00B41B2E" w:rsidRDefault="005E4307">
      <w:pPr>
        <w:pStyle w:val="Verzeichnis2"/>
        <w:tabs>
          <w:tab w:val="right" w:leader="dot" w:pos="9629"/>
        </w:tabs>
        <w:rPr>
          <w:noProof/>
          <w:lang w:val="de-DE" w:eastAsia="de-DE"/>
        </w:rPr>
      </w:pPr>
      <w:hyperlink w:anchor="_Toc104205600" w:history="1">
        <w:r w:rsidR="00B41B2E" w:rsidRPr="0024104A">
          <w:rPr>
            <w:rStyle w:val="Hyperlink"/>
            <w:noProof/>
          </w:rPr>
          <w:t>Expected Project Results</w:t>
        </w:r>
        <w:r w:rsidR="00B41B2E">
          <w:rPr>
            <w:noProof/>
            <w:webHidden/>
          </w:rPr>
          <w:tab/>
        </w:r>
        <w:r w:rsidR="00B41B2E">
          <w:rPr>
            <w:noProof/>
            <w:webHidden/>
          </w:rPr>
          <w:fldChar w:fldCharType="begin"/>
        </w:r>
        <w:r w:rsidR="00B41B2E">
          <w:rPr>
            <w:noProof/>
            <w:webHidden/>
          </w:rPr>
          <w:instrText xml:space="preserve"> PAGEREF _Toc104205600 \h </w:instrText>
        </w:r>
        <w:r w:rsidR="00B41B2E">
          <w:rPr>
            <w:noProof/>
            <w:webHidden/>
          </w:rPr>
        </w:r>
        <w:r w:rsidR="00B41B2E">
          <w:rPr>
            <w:noProof/>
            <w:webHidden/>
          </w:rPr>
          <w:fldChar w:fldCharType="separate"/>
        </w:r>
        <w:r w:rsidR="00B41B2E">
          <w:rPr>
            <w:noProof/>
            <w:webHidden/>
          </w:rPr>
          <w:t>1</w:t>
        </w:r>
        <w:r w:rsidR="00B41B2E">
          <w:rPr>
            <w:noProof/>
            <w:webHidden/>
          </w:rPr>
          <w:fldChar w:fldCharType="end"/>
        </w:r>
      </w:hyperlink>
    </w:p>
    <w:p w14:paraId="39E3CDD2" w14:textId="2722B1B3" w:rsidR="00B41B2E" w:rsidRDefault="005E4307">
      <w:pPr>
        <w:pStyle w:val="Verzeichnis2"/>
        <w:tabs>
          <w:tab w:val="right" w:leader="dot" w:pos="9629"/>
        </w:tabs>
        <w:rPr>
          <w:noProof/>
          <w:lang w:val="de-DE" w:eastAsia="de-DE"/>
        </w:rPr>
      </w:pPr>
      <w:hyperlink w:anchor="_Toc104205601" w:history="1">
        <w:r w:rsidR="00B41B2E" w:rsidRPr="0024104A">
          <w:rPr>
            <w:rStyle w:val="Hyperlink"/>
            <w:noProof/>
          </w:rPr>
          <w:t>Resources and Budget</w:t>
        </w:r>
        <w:r w:rsidR="00B41B2E">
          <w:rPr>
            <w:noProof/>
            <w:webHidden/>
          </w:rPr>
          <w:tab/>
        </w:r>
        <w:r w:rsidR="00B41B2E">
          <w:rPr>
            <w:noProof/>
            <w:webHidden/>
          </w:rPr>
          <w:fldChar w:fldCharType="begin"/>
        </w:r>
        <w:r w:rsidR="00B41B2E">
          <w:rPr>
            <w:noProof/>
            <w:webHidden/>
          </w:rPr>
          <w:instrText xml:space="preserve"> PAGEREF _Toc104205601 \h </w:instrText>
        </w:r>
        <w:r w:rsidR="00B41B2E">
          <w:rPr>
            <w:noProof/>
            <w:webHidden/>
          </w:rPr>
        </w:r>
        <w:r w:rsidR="00B41B2E">
          <w:rPr>
            <w:noProof/>
            <w:webHidden/>
          </w:rPr>
          <w:fldChar w:fldCharType="separate"/>
        </w:r>
        <w:r w:rsidR="00B41B2E">
          <w:rPr>
            <w:noProof/>
            <w:webHidden/>
          </w:rPr>
          <w:t>2</w:t>
        </w:r>
        <w:r w:rsidR="00B41B2E">
          <w:rPr>
            <w:noProof/>
            <w:webHidden/>
          </w:rPr>
          <w:fldChar w:fldCharType="end"/>
        </w:r>
      </w:hyperlink>
    </w:p>
    <w:p w14:paraId="735BC1C2" w14:textId="31E7180C" w:rsidR="00B41B2E" w:rsidRDefault="005E4307">
      <w:pPr>
        <w:pStyle w:val="Verzeichnis1"/>
        <w:tabs>
          <w:tab w:val="left" w:pos="440"/>
          <w:tab w:val="right" w:leader="dot" w:pos="9629"/>
        </w:tabs>
        <w:rPr>
          <w:noProof/>
          <w:lang w:val="de-DE" w:eastAsia="de-DE"/>
        </w:rPr>
      </w:pPr>
      <w:hyperlink w:anchor="_Toc104205602" w:history="1">
        <w:r w:rsidR="00B41B2E" w:rsidRPr="0024104A">
          <w:rPr>
            <w:rStyle w:val="Hyperlink"/>
            <w:noProof/>
          </w:rPr>
          <w:t>3.</w:t>
        </w:r>
        <w:r w:rsidR="00B41B2E">
          <w:rPr>
            <w:noProof/>
            <w:lang w:val="de-DE" w:eastAsia="de-DE"/>
          </w:rPr>
          <w:tab/>
        </w:r>
        <w:r w:rsidR="00B41B2E" w:rsidRPr="0024104A">
          <w:rPr>
            <w:rStyle w:val="Hyperlink"/>
            <w:noProof/>
          </w:rPr>
          <w:t>Expected Impact (max 1 page)</w:t>
        </w:r>
        <w:r w:rsidR="00B41B2E">
          <w:rPr>
            <w:noProof/>
            <w:webHidden/>
          </w:rPr>
          <w:tab/>
        </w:r>
        <w:r w:rsidR="00B41B2E">
          <w:rPr>
            <w:noProof/>
            <w:webHidden/>
          </w:rPr>
          <w:fldChar w:fldCharType="begin"/>
        </w:r>
        <w:r w:rsidR="00B41B2E">
          <w:rPr>
            <w:noProof/>
            <w:webHidden/>
          </w:rPr>
          <w:instrText xml:space="preserve"> PAGEREF _Toc104205602 \h </w:instrText>
        </w:r>
        <w:r w:rsidR="00B41B2E">
          <w:rPr>
            <w:noProof/>
            <w:webHidden/>
          </w:rPr>
        </w:r>
        <w:r w:rsidR="00B41B2E">
          <w:rPr>
            <w:noProof/>
            <w:webHidden/>
          </w:rPr>
          <w:fldChar w:fldCharType="separate"/>
        </w:r>
        <w:r w:rsidR="00B41B2E">
          <w:rPr>
            <w:noProof/>
            <w:webHidden/>
          </w:rPr>
          <w:t>2</w:t>
        </w:r>
        <w:r w:rsidR="00B41B2E">
          <w:rPr>
            <w:noProof/>
            <w:webHidden/>
          </w:rPr>
          <w:fldChar w:fldCharType="end"/>
        </w:r>
      </w:hyperlink>
    </w:p>
    <w:p w14:paraId="35EC4DCC" w14:textId="406E80A8" w:rsidR="00F22973" w:rsidRDefault="00F22973" w:rsidP="00F22973">
      <w:pPr>
        <w:ind w:left="720"/>
        <w:jc w:val="center"/>
        <w:sectPr w:rsidR="00F22973" w:rsidSect="003D1019">
          <w:headerReference w:type="default" r:id="rId15"/>
          <w:pgSz w:w="11906" w:h="16838"/>
          <w:pgMar w:top="1489" w:right="991" w:bottom="1134" w:left="1276" w:header="573" w:footer="510" w:gutter="0"/>
          <w:pgNumType w:start="1"/>
          <w:cols w:space="708"/>
          <w:docGrid w:linePitch="360"/>
        </w:sectPr>
      </w:pPr>
      <w:r>
        <w:fldChar w:fldCharType="end"/>
      </w:r>
    </w:p>
    <w:p w14:paraId="1D185835" w14:textId="32D5C7A1" w:rsidR="00F22973" w:rsidRPr="004B5D7D" w:rsidRDefault="00F22973" w:rsidP="00F22973">
      <w:pPr>
        <w:ind w:left="720"/>
        <w:jc w:val="center"/>
        <w:rPr>
          <w:color w:val="FF0000"/>
        </w:rPr>
      </w:pPr>
      <w:r w:rsidRPr="004B5D7D">
        <w:rPr>
          <w:color w:val="FF0000"/>
        </w:rPr>
        <w:lastRenderedPageBreak/>
        <w:t>+++ Start of page count-(</w:t>
      </w:r>
      <w:r w:rsidR="001D6066">
        <w:rPr>
          <w:color w:val="FF0000"/>
        </w:rPr>
        <w:t xml:space="preserve">6 </w:t>
      </w:r>
      <w:r w:rsidRPr="004B5D7D">
        <w:rPr>
          <w:color w:val="FF0000"/>
        </w:rPr>
        <w:t>pages max.) +++</w:t>
      </w:r>
    </w:p>
    <w:p w14:paraId="49FCAB0A" w14:textId="23238968" w:rsidR="00F22973" w:rsidRPr="001859C3" w:rsidRDefault="00F22973" w:rsidP="00AC3E22">
      <w:pPr>
        <w:pStyle w:val="berschrift1"/>
        <w:numPr>
          <w:ilvl w:val="0"/>
          <w:numId w:val="39"/>
        </w:numPr>
      </w:pPr>
      <w:bookmarkStart w:id="8" w:name="_Toc104205593"/>
      <w:r>
        <w:t>Objectives and Methods</w:t>
      </w:r>
      <w:r w:rsidR="0072129A">
        <w:t xml:space="preserve"> (max. 2 pages)</w:t>
      </w:r>
      <w:bookmarkEnd w:id="8"/>
    </w:p>
    <w:p w14:paraId="7D3A8AE7" w14:textId="77777777" w:rsidR="00F22973" w:rsidRPr="00BF7F50" w:rsidRDefault="00F22973" w:rsidP="00AC3E22">
      <w:pPr>
        <w:pStyle w:val="berschrift2"/>
      </w:pPr>
      <w:bookmarkStart w:id="9" w:name="_Toc62205808"/>
      <w:bookmarkStart w:id="10" w:name="_Toc104205594"/>
      <w:r>
        <w:t xml:space="preserve">Introduction and </w:t>
      </w:r>
      <w:r w:rsidRPr="00AC3E22">
        <w:t>Background</w:t>
      </w:r>
      <w:bookmarkEnd w:id="9"/>
      <w:bookmarkEnd w:id="10"/>
    </w:p>
    <w:p w14:paraId="4B1703C7" w14:textId="77777777" w:rsidR="00AC015C" w:rsidRDefault="00AC015C" w:rsidP="001D6066">
      <w:pPr>
        <w:pStyle w:val="berschrift2"/>
      </w:pPr>
      <w:bookmarkStart w:id="11" w:name="_Toc10967119"/>
      <w:bookmarkStart w:id="12" w:name="_Toc38874372"/>
      <w:bookmarkStart w:id="13" w:name="_Toc39575653"/>
      <w:bookmarkStart w:id="14" w:name="_Toc62205817"/>
    </w:p>
    <w:p w14:paraId="3D27C32A" w14:textId="079DC83A" w:rsidR="001D6066" w:rsidRPr="00E666F4" w:rsidRDefault="001D6066" w:rsidP="001D6066">
      <w:pPr>
        <w:pStyle w:val="berschrift2"/>
      </w:pPr>
      <w:bookmarkStart w:id="15" w:name="_Toc104205595"/>
      <w:r>
        <w:t>Description of the</w:t>
      </w:r>
      <w:r w:rsidRPr="00E666F4">
        <w:t xml:space="preserve"> </w:t>
      </w:r>
      <w:r>
        <w:t>P</w:t>
      </w:r>
      <w:r w:rsidRPr="00E666F4">
        <w:t xml:space="preserve">roject </w:t>
      </w:r>
      <w:r>
        <w:t>P</w:t>
      </w:r>
      <w:r w:rsidRPr="00E666F4">
        <w:t>artners</w:t>
      </w:r>
      <w:bookmarkEnd w:id="11"/>
      <w:bookmarkEnd w:id="12"/>
      <w:bookmarkEnd w:id="13"/>
      <w:bookmarkEnd w:id="14"/>
      <w:r>
        <w:t xml:space="preserve">’ Previous Collaboration </w:t>
      </w:r>
      <w:r w:rsidRPr="002C7CC0">
        <w:rPr>
          <w:i/>
        </w:rPr>
        <w:t>(GLOHRA PATH)</w:t>
      </w:r>
      <w:r w:rsidR="00A242FF">
        <w:rPr>
          <w:i/>
        </w:rPr>
        <w:t xml:space="preserve"> / </w:t>
      </w:r>
      <w:r w:rsidR="00A242FF">
        <w:t xml:space="preserve">the current status of your GLOHRA research project </w:t>
      </w:r>
      <w:r w:rsidR="00A242FF" w:rsidRPr="00A242FF">
        <w:rPr>
          <w:i/>
        </w:rPr>
        <w:t>(Impact booster)</w:t>
      </w:r>
      <w:bookmarkEnd w:id="15"/>
    </w:p>
    <w:p w14:paraId="29940C4C" w14:textId="77777777" w:rsidR="001D6066" w:rsidRDefault="001D6066" w:rsidP="00AC3E22">
      <w:pPr>
        <w:pStyle w:val="berschrift2"/>
      </w:pPr>
      <w:bookmarkStart w:id="16" w:name="_Toc62205809"/>
    </w:p>
    <w:p w14:paraId="19802FD9" w14:textId="17516B74" w:rsidR="00F22973" w:rsidRDefault="0072129A" w:rsidP="00AC3E22">
      <w:pPr>
        <w:pStyle w:val="berschrift2"/>
      </w:pPr>
      <w:bookmarkStart w:id="17" w:name="_Toc104205596"/>
      <w:r>
        <w:t>Project O</w:t>
      </w:r>
      <w:r w:rsidR="00F22973">
        <w:t>bjectives</w:t>
      </w:r>
      <w:bookmarkEnd w:id="16"/>
      <w:r w:rsidR="00891B61">
        <w:t xml:space="preserve"> and </w:t>
      </w:r>
      <w:r>
        <w:t>A</w:t>
      </w:r>
      <w:r w:rsidR="00891B61">
        <w:t>pproach</w:t>
      </w:r>
      <w:bookmarkEnd w:id="17"/>
    </w:p>
    <w:p w14:paraId="6A78A402" w14:textId="0C44BE81" w:rsidR="00F22973" w:rsidRDefault="00F22973" w:rsidP="00AC015C">
      <w:pPr>
        <w:pStyle w:val="Bullet"/>
        <w:numPr>
          <w:ilvl w:val="0"/>
          <w:numId w:val="0"/>
        </w:numPr>
      </w:pPr>
    </w:p>
    <w:p w14:paraId="0691E0E8" w14:textId="77777777" w:rsidR="0072129A" w:rsidRDefault="0072129A" w:rsidP="00F22973">
      <w:pPr>
        <w:rPr>
          <w:rFonts w:cstheme="minorHAnsi"/>
        </w:rPr>
      </w:pPr>
    </w:p>
    <w:p w14:paraId="69AE7041" w14:textId="4C064D30" w:rsidR="00F22973" w:rsidRDefault="0072129A" w:rsidP="00AC3E22">
      <w:pPr>
        <w:pStyle w:val="berschrift1"/>
      </w:pPr>
      <w:bookmarkStart w:id="18" w:name="_Toc104205597"/>
      <w:r>
        <w:t>Implementation (max. 3 pages)</w:t>
      </w:r>
      <w:bookmarkEnd w:id="18"/>
    </w:p>
    <w:p w14:paraId="64155550" w14:textId="32C2BC6C" w:rsidR="00F22973" w:rsidRPr="00BF7F50" w:rsidRDefault="00F22973" w:rsidP="00AC3E22">
      <w:pPr>
        <w:pStyle w:val="berschrift2"/>
      </w:pPr>
      <w:bookmarkStart w:id="19" w:name="_Toc62205814"/>
      <w:bookmarkStart w:id="20" w:name="_Toc104205598"/>
      <w:r>
        <w:t xml:space="preserve">Work </w:t>
      </w:r>
      <w:bookmarkEnd w:id="19"/>
      <w:r w:rsidR="00891B61">
        <w:t>Steps</w:t>
      </w:r>
      <w:bookmarkEnd w:id="20"/>
    </w:p>
    <w:p w14:paraId="2176C6E4" w14:textId="77777777" w:rsidR="00F22973" w:rsidRPr="002C7CC0" w:rsidRDefault="00F22973" w:rsidP="00F22973">
      <w:pPr>
        <w:rPr>
          <w:rFonts w:cstheme="minorHAnsi"/>
          <w:i/>
        </w:rPr>
      </w:pPr>
      <w:r w:rsidRPr="002C7CC0">
        <w:rPr>
          <w:rFonts w:cstheme="minorHAnsi"/>
          <w:i/>
        </w:rPr>
        <w:t>If necessary, structured according to work packages, with activities and responsibilities.</w:t>
      </w:r>
    </w:p>
    <w:tbl>
      <w:tblPr>
        <w:tblStyle w:val="TabellemithellemGitternetz1"/>
        <w:tblpPr w:leftFromText="141" w:rightFromText="141" w:vertAnchor="text" w:tblpY="1"/>
        <w:tblW w:w="0" w:type="auto"/>
        <w:tblLayout w:type="fixed"/>
        <w:tblLook w:val="0000" w:firstRow="0" w:lastRow="0" w:firstColumn="0" w:lastColumn="0" w:noHBand="0" w:noVBand="0"/>
      </w:tblPr>
      <w:tblGrid>
        <w:gridCol w:w="720"/>
        <w:gridCol w:w="2252"/>
        <w:gridCol w:w="4228"/>
        <w:gridCol w:w="1772"/>
      </w:tblGrid>
      <w:tr w:rsidR="00F22973" w:rsidRPr="00F20808" w14:paraId="3D381F26" w14:textId="77777777" w:rsidTr="003D1019">
        <w:trPr>
          <w:trHeight w:val="273"/>
        </w:trPr>
        <w:tc>
          <w:tcPr>
            <w:tcW w:w="720" w:type="dxa"/>
          </w:tcPr>
          <w:p w14:paraId="64B8D0B9" w14:textId="77777777" w:rsidR="00F22973" w:rsidRPr="000F3BB0" w:rsidRDefault="00F22973" w:rsidP="003D1019">
            <w:pPr>
              <w:pStyle w:val="CharitTabelle"/>
              <w:rPr>
                <w:b/>
                <w:sz w:val="22"/>
              </w:rPr>
            </w:pPr>
            <w:r w:rsidRPr="000F3BB0">
              <w:rPr>
                <w:b/>
                <w:sz w:val="22"/>
              </w:rPr>
              <w:t xml:space="preserve">Task No. </w:t>
            </w:r>
          </w:p>
        </w:tc>
        <w:tc>
          <w:tcPr>
            <w:tcW w:w="2252" w:type="dxa"/>
          </w:tcPr>
          <w:p w14:paraId="212C3661" w14:textId="77777777" w:rsidR="00F22973" w:rsidRPr="000F3BB0" w:rsidRDefault="00F22973" w:rsidP="003D1019">
            <w:pPr>
              <w:pStyle w:val="CharitTabelle"/>
              <w:rPr>
                <w:b/>
                <w:sz w:val="22"/>
              </w:rPr>
            </w:pPr>
            <w:r w:rsidRPr="000F3BB0">
              <w:rPr>
                <w:b/>
                <w:sz w:val="22"/>
              </w:rPr>
              <w:t xml:space="preserve">Title of task </w:t>
            </w:r>
          </w:p>
        </w:tc>
        <w:tc>
          <w:tcPr>
            <w:tcW w:w="4228" w:type="dxa"/>
          </w:tcPr>
          <w:p w14:paraId="382EF3AA" w14:textId="77777777" w:rsidR="00F22973" w:rsidRPr="000F3BB0" w:rsidRDefault="00F22973" w:rsidP="003D1019">
            <w:pPr>
              <w:pStyle w:val="CharitTabelle"/>
              <w:rPr>
                <w:b/>
                <w:sz w:val="22"/>
              </w:rPr>
            </w:pPr>
            <w:r w:rsidRPr="000F3BB0">
              <w:rPr>
                <w:b/>
                <w:sz w:val="22"/>
              </w:rPr>
              <w:t xml:space="preserve">Brief description </w:t>
            </w:r>
          </w:p>
        </w:tc>
        <w:tc>
          <w:tcPr>
            <w:tcW w:w="1772" w:type="dxa"/>
          </w:tcPr>
          <w:p w14:paraId="7C46A515" w14:textId="77777777" w:rsidR="00F22973" w:rsidRPr="000F3BB0" w:rsidRDefault="00F22973" w:rsidP="003D1019">
            <w:pPr>
              <w:pStyle w:val="CharitTabelle"/>
              <w:rPr>
                <w:b/>
                <w:sz w:val="22"/>
              </w:rPr>
            </w:pPr>
            <w:r w:rsidRPr="000F3BB0">
              <w:rPr>
                <w:b/>
                <w:sz w:val="22"/>
              </w:rPr>
              <w:t xml:space="preserve">Responsible individual/ partner </w:t>
            </w:r>
          </w:p>
        </w:tc>
      </w:tr>
      <w:tr w:rsidR="00F22973" w:rsidRPr="00F20808" w14:paraId="523264B7" w14:textId="77777777" w:rsidTr="003D1019">
        <w:trPr>
          <w:trHeight w:val="273"/>
        </w:trPr>
        <w:tc>
          <w:tcPr>
            <w:tcW w:w="8972" w:type="dxa"/>
            <w:gridSpan w:val="4"/>
          </w:tcPr>
          <w:p w14:paraId="2D0FCCD9" w14:textId="77777777" w:rsidR="00F22973" w:rsidRPr="000F3BB0" w:rsidRDefault="00F22973" w:rsidP="003D1019">
            <w:pPr>
              <w:pStyle w:val="CharitTabelle"/>
              <w:rPr>
                <w:b/>
                <w:sz w:val="22"/>
              </w:rPr>
            </w:pPr>
            <w:r w:rsidRPr="000F3BB0">
              <w:rPr>
                <w:b/>
                <w:sz w:val="22"/>
              </w:rPr>
              <w:t xml:space="preserve">WP 1 </w:t>
            </w:r>
          </w:p>
        </w:tc>
      </w:tr>
      <w:tr w:rsidR="00F22973" w:rsidRPr="00F20808" w14:paraId="380B42A7" w14:textId="77777777" w:rsidTr="003D1019">
        <w:trPr>
          <w:trHeight w:val="606"/>
        </w:trPr>
        <w:tc>
          <w:tcPr>
            <w:tcW w:w="720" w:type="dxa"/>
          </w:tcPr>
          <w:p w14:paraId="724EB00C" w14:textId="77777777" w:rsidR="00F22973" w:rsidRPr="000F3BB0" w:rsidRDefault="00F22973" w:rsidP="003D1019">
            <w:pPr>
              <w:pStyle w:val="CharitTabelle"/>
              <w:rPr>
                <w:sz w:val="22"/>
              </w:rPr>
            </w:pPr>
            <w:r w:rsidRPr="000F3BB0">
              <w:rPr>
                <w:sz w:val="22"/>
              </w:rPr>
              <w:t>1.1</w:t>
            </w:r>
          </w:p>
        </w:tc>
        <w:tc>
          <w:tcPr>
            <w:tcW w:w="2252" w:type="dxa"/>
          </w:tcPr>
          <w:p w14:paraId="4FC4A7F5" w14:textId="77777777" w:rsidR="00F22973" w:rsidRPr="000F3BB0" w:rsidRDefault="00F22973" w:rsidP="003D1019">
            <w:pPr>
              <w:pStyle w:val="CharitTabelle"/>
              <w:rPr>
                <w:sz w:val="22"/>
              </w:rPr>
            </w:pPr>
          </w:p>
        </w:tc>
        <w:tc>
          <w:tcPr>
            <w:tcW w:w="4228" w:type="dxa"/>
          </w:tcPr>
          <w:p w14:paraId="466C358D" w14:textId="77777777" w:rsidR="00F22973" w:rsidRPr="000F3BB0" w:rsidRDefault="00F22973" w:rsidP="003D1019">
            <w:pPr>
              <w:pStyle w:val="CharitTabelle"/>
              <w:rPr>
                <w:sz w:val="22"/>
              </w:rPr>
            </w:pPr>
          </w:p>
        </w:tc>
        <w:tc>
          <w:tcPr>
            <w:tcW w:w="1772" w:type="dxa"/>
          </w:tcPr>
          <w:p w14:paraId="404F2A01" w14:textId="77777777" w:rsidR="00F22973" w:rsidRPr="000F3BB0" w:rsidRDefault="00F22973" w:rsidP="003D1019">
            <w:pPr>
              <w:pStyle w:val="CharitTabelle"/>
              <w:rPr>
                <w:sz w:val="22"/>
              </w:rPr>
            </w:pPr>
          </w:p>
        </w:tc>
      </w:tr>
      <w:tr w:rsidR="00F22973" w:rsidRPr="00F20808" w14:paraId="6A240095" w14:textId="77777777" w:rsidTr="003D1019">
        <w:trPr>
          <w:trHeight w:val="644"/>
        </w:trPr>
        <w:tc>
          <w:tcPr>
            <w:tcW w:w="720" w:type="dxa"/>
          </w:tcPr>
          <w:p w14:paraId="2308D5CA" w14:textId="77777777" w:rsidR="00F22973" w:rsidRPr="000F3BB0" w:rsidRDefault="00F22973" w:rsidP="003D1019">
            <w:pPr>
              <w:pStyle w:val="CharitTabelle"/>
              <w:rPr>
                <w:sz w:val="22"/>
              </w:rPr>
            </w:pPr>
            <w:r w:rsidRPr="000F3BB0">
              <w:rPr>
                <w:sz w:val="22"/>
              </w:rPr>
              <w:t>1.2</w:t>
            </w:r>
          </w:p>
        </w:tc>
        <w:tc>
          <w:tcPr>
            <w:tcW w:w="2252" w:type="dxa"/>
          </w:tcPr>
          <w:p w14:paraId="24FE670C" w14:textId="77777777" w:rsidR="00F22973" w:rsidRPr="000F3BB0" w:rsidRDefault="00F22973" w:rsidP="003D1019">
            <w:pPr>
              <w:pStyle w:val="CharitTabelle"/>
              <w:rPr>
                <w:sz w:val="22"/>
              </w:rPr>
            </w:pPr>
          </w:p>
        </w:tc>
        <w:tc>
          <w:tcPr>
            <w:tcW w:w="4228" w:type="dxa"/>
          </w:tcPr>
          <w:p w14:paraId="4EC407D5" w14:textId="77777777" w:rsidR="00F22973" w:rsidRPr="000F3BB0" w:rsidRDefault="00F22973" w:rsidP="003D1019">
            <w:pPr>
              <w:pStyle w:val="CharitTabelle"/>
              <w:rPr>
                <w:sz w:val="22"/>
              </w:rPr>
            </w:pPr>
          </w:p>
        </w:tc>
        <w:tc>
          <w:tcPr>
            <w:tcW w:w="1772" w:type="dxa"/>
          </w:tcPr>
          <w:p w14:paraId="516D535D" w14:textId="77777777" w:rsidR="00F22973" w:rsidRPr="000F3BB0" w:rsidRDefault="00F22973" w:rsidP="003D1019">
            <w:pPr>
              <w:pStyle w:val="CharitTabelle"/>
              <w:rPr>
                <w:sz w:val="22"/>
              </w:rPr>
            </w:pPr>
          </w:p>
        </w:tc>
      </w:tr>
      <w:tr w:rsidR="00F22973" w:rsidRPr="00F20808" w14:paraId="729F5C7F" w14:textId="77777777" w:rsidTr="003D1019">
        <w:trPr>
          <w:trHeight w:val="323"/>
        </w:trPr>
        <w:tc>
          <w:tcPr>
            <w:tcW w:w="720" w:type="dxa"/>
          </w:tcPr>
          <w:p w14:paraId="02374041" w14:textId="77777777" w:rsidR="00F22973" w:rsidRPr="000F3BB0" w:rsidRDefault="00F22973" w:rsidP="003D1019">
            <w:pPr>
              <w:pStyle w:val="CharitTabelle"/>
              <w:rPr>
                <w:sz w:val="22"/>
              </w:rPr>
            </w:pPr>
            <w:r w:rsidRPr="000F3BB0">
              <w:rPr>
                <w:sz w:val="22"/>
              </w:rPr>
              <w:t xml:space="preserve">1.3 </w:t>
            </w:r>
          </w:p>
        </w:tc>
        <w:tc>
          <w:tcPr>
            <w:tcW w:w="2252" w:type="dxa"/>
          </w:tcPr>
          <w:p w14:paraId="1CA8B536" w14:textId="77777777" w:rsidR="00F22973" w:rsidRPr="000F3BB0" w:rsidRDefault="00F22973" w:rsidP="003D1019">
            <w:pPr>
              <w:pStyle w:val="CharitTabelle"/>
              <w:rPr>
                <w:sz w:val="22"/>
              </w:rPr>
            </w:pPr>
          </w:p>
        </w:tc>
        <w:tc>
          <w:tcPr>
            <w:tcW w:w="4228" w:type="dxa"/>
          </w:tcPr>
          <w:p w14:paraId="0F3CA9EC" w14:textId="77777777" w:rsidR="00F22973" w:rsidRPr="000F3BB0" w:rsidRDefault="00F22973" w:rsidP="003D1019">
            <w:pPr>
              <w:pStyle w:val="CharitTabelle"/>
              <w:rPr>
                <w:sz w:val="22"/>
              </w:rPr>
            </w:pPr>
          </w:p>
        </w:tc>
        <w:tc>
          <w:tcPr>
            <w:tcW w:w="1772" w:type="dxa"/>
          </w:tcPr>
          <w:p w14:paraId="254F69ED" w14:textId="77777777" w:rsidR="00F22973" w:rsidRPr="000F3BB0" w:rsidRDefault="00F22973" w:rsidP="003D1019">
            <w:pPr>
              <w:pStyle w:val="CharitTabelle"/>
              <w:rPr>
                <w:sz w:val="22"/>
              </w:rPr>
            </w:pPr>
          </w:p>
        </w:tc>
      </w:tr>
      <w:tr w:rsidR="00F22973" w:rsidRPr="00F20808" w14:paraId="7EB35979" w14:textId="77777777" w:rsidTr="003D1019">
        <w:trPr>
          <w:trHeight w:val="323"/>
        </w:trPr>
        <w:tc>
          <w:tcPr>
            <w:tcW w:w="8972" w:type="dxa"/>
            <w:gridSpan w:val="4"/>
          </w:tcPr>
          <w:p w14:paraId="66AC6534" w14:textId="77777777" w:rsidR="00F22973" w:rsidRPr="000F3BB0" w:rsidRDefault="00F22973" w:rsidP="003D1019">
            <w:pPr>
              <w:pStyle w:val="CharitTabelle"/>
              <w:rPr>
                <w:b/>
                <w:sz w:val="22"/>
              </w:rPr>
            </w:pPr>
            <w:r w:rsidRPr="000F3BB0">
              <w:rPr>
                <w:b/>
                <w:sz w:val="22"/>
              </w:rPr>
              <w:t>WP 2</w:t>
            </w:r>
          </w:p>
        </w:tc>
      </w:tr>
      <w:tr w:rsidR="00F22973" w:rsidRPr="00F20808" w14:paraId="406AB886" w14:textId="77777777" w:rsidTr="003D1019">
        <w:trPr>
          <w:trHeight w:val="323"/>
        </w:trPr>
        <w:tc>
          <w:tcPr>
            <w:tcW w:w="720" w:type="dxa"/>
          </w:tcPr>
          <w:p w14:paraId="417C7224" w14:textId="77777777" w:rsidR="00F22973" w:rsidRPr="000F3BB0" w:rsidRDefault="00F22973" w:rsidP="003D1019">
            <w:pPr>
              <w:pStyle w:val="CharitTabelle"/>
              <w:rPr>
                <w:sz w:val="22"/>
              </w:rPr>
            </w:pPr>
            <w:r w:rsidRPr="000F3BB0">
              <w:rPr>
                <w:sz w:val="22"/>
              </w:rPr>
              <w:t>…</w:t>
            </w:r>
          </w:p>
        </w:tc>
        <w:tc>
          <w:tcPr>
            <w:tcW w:w="2252" w:type="dxa"/>
          </w:tcPr>
          <w:p w14:paraId="5E339A3B" w14:textId="77777777" w:rsidR="00F22973" w:rsidRPr="000F3BB0" w:rsidRDefault="00F22973" w:rsidP="003D1019">
            <w:pPr>
              <w:pStyle w:val="CharitTabelle"/>
              <w:rPr>
                <w:sz w:val="22"/>
              </w:rPr>
            </w:pPr>
          </w:p>
        </w:tc>
        <w:tc>
          <w:tcPr>
            <w:tcW w:w="4228" w:type="dxa"/>
          </w:tcPr>
          <w:p w14:paraId="7CB0AA63" w14:textId="77777777" w:rsidR="00F22973" w:rsidRPr="000F3BB0" w:rsidRDefault="00F22973" w:rsidP="003D1019">
            <w:pPr>
              <w:pStyle w:val="CharitTabelle"/>
              <w:rPr>
                <w:sz w:val="22"/>
              </w:rPr>
            </w:pPr>
          </w:p>
        </w:tc>
        <w:tc>
          <w:tcPr>
            <w:tcW w:w="1772" w:type="dxa"/>
          </w:tcPr>
          <w:p w14:paraId="208599D1" w14:textId="77777777" w:rsidR="00F22973" w:rsidRPr="000F3BB0" w:rsidRDefault="00F22973" w:rsidP="003D1019">
            <w:pPr>
              <w:pStyle w:val="CharitTabelle"/>
              <w:rPr>
                <w:sz w:val="22"/>
              </w:rPr>
            </w:pPr>
          </w:p>
        </w:tc>
      </w:tr>
    </w:tbl>
    <w:p w14:paraId="5935BF19" w14:textId="77777777" w:rsidR="00F22973" w:rsidRPr="000F3BB0" w:rsidRDefault="00F22973" w:rsidP="00F22973">
      <w:pPr>
        <w:rPr>
          <w:rFonts w:cstheme="minorHAnsi"/>
        </w:rPr>
      </w:pPr>
    </w:p>
    <w:p w14:paraId="7DF11ACA" w14:textId="77777777" w:rsidR="00F22973" w:rsidRDefault="00F22973" w:rsidP="00F22973"/>
    <w:p w14:paraId="259DA920" w14:textId="77777777" w:rsidR="00F22973" w:rsidRPr="00E666F4" w:rsidRDefault="00F22973" w:rsidP="00AC3E22">
      <w:pPr>
        <w:pStyle w:val="berschrift2"/>
      </w:pPr>
      <w:bookmarkStart w:id="21" w:name="_Toc10967117"/>
      <w:bookmarkStart w:id="22" w:name="_Toc38874370"/>
      <w:bookmarkStart w:id="23" w:name="_Toc39575651"/>
      <w:bookmarkStart w:id="24" w:name="_Toc62205815"/>
      <w:bookmarkStart w:id="25" w:name="_Toc104205599"/>
      <w:r w:rsidRPr="00AC3E22">
        <w:t>Timeline</w:t>
      </w:r>
      <w:bookmarkEnd w:id="21"/>
      <w:bookmarkEnd w:id="22"/>
      <w:bookmarkEnd w:id="23"/>
      <w:bookmarkEnd w:id="24"/>
      <w:bookmarkEnd w:id="25"/>
    </w:p>
    <w:p w14:paraId="2C6E0046" w14:textId="77777777" w:rsidR="00F22973" w:rsidRPr="002C7CC0" w:rsidRDefault="00F22973" w:rsidP="00F22973">
      <w:pPr>
        <w:rPr>
          <w:i/>
        </w:rPr>
      </w:pPr>
      <w:r w:rsidRPr="002C7CC0">
        <w:rPr>
          <w:i/>
        </w:rPr>
        <w:t xml:space="preserve">Please provide a Gantt chart or timeline. </w:t>
      </w:r>
    </w:p>
    <w:p w14:paraId="130D5A7E" w14:textId="77777777" w:rsidR="00F22973" w:rsidRPr="00E666F4" w:rsidRDefault="00F22973" w:rsidP="00F22973"/>
    <w:p w14:paraId="02555E2E" w14:textId="6DE2FB79" w:rsidR="00F22973" w:rsidRDefault="00F22973" w:rsidP="00AC3E22">
      <w:pPr>
        <w:pStyle w:val="berschrift2"/>
      </w:pPr>
      <w:bookmarkStart w:id="26" w:name="_Toc104205600"/>
      <w:bookmarkStart w:id="27" w:name="_Toc10967118"/>
      <w:bookmarkStart w:id="28" w:name="_Toc38874371"/>
      <w:bookmarkStart w:id="29" w:name="_Toc39575652"/>
      <w:bookmarkStart w:id="30" w:name="_Toc62205816"/>
      <w:r w:rsidRPr="00E666F4">
        <w:t xml:space="preserve">Expected </w:t>
      </w:r>
      <w:r w:rsidRPr="00AC3E22">
        <w:t>Project</w:t>
      </w:r>
      <w:r w:rsidRPr="00E666F4">
        <w:t xml:space="preserve"> </w:t>
      </w:r>
      <w:r>
        <w:t>R</w:t>
      </w:r>
      <w:r w:rsidRPr="00E666F4">
        <w:t>esults</w:t>
      </w:r>
      <w:bookmarkEnd w:id="26"/>
      <w:r w:rsidRPr="00E666F4">
        <w:t xml:space="preserve"> </w:t>
      </w:r>
      <w:bookmarkEnd w:id="27"/>
      <w:bookmarkEnd w:id="28"/>
      <w:bookmarkEnd w:id="29"/>
      <w:bookmarkEnd w:id="30"/>
    </w:p>
    <w:p w14:paraId="37D6307E" w14:textId="5C4511EB" w:rsidR="002C7CC0" w:rsidRPr="002C7CC0" w:rsidRDefault="002C7CC0" w:rsidP="002C7CC0">
      <w:pPr>
        <w:rPr>
          <w:b/>
        </w:rPr>
      </w:pPr>
      <w:r w:rsidRPr="002C7CC0">
        <w:rPr>
          <w:b/>
        </w:rPr>
        <w:t>Indicators</w:t>
      </w:r>
    </w:p>
    <w:p w14:paraId="200ACC5A" w14:textId="45629970" w:rsidR="00F22973" w:rsidRPr="002C7CC0" w:rsidRDefault="00F22973" w:rsidP="00F22973">
      <w:pPr>
        <w:pStyle w:val="Bullet"/>
        <w:numPr>
          <w:ilvl w:val="0"/>
          <w:numId w:val="0"/>
        </w:numPr>
        <w:ind w:left="170" w:hanging="170"/>
        <w:rPr>
          <w:i/>
          <w:color w:val="C00000"/>
        </w:rPr>
      </w:pPr>
      <w:r w:rsidRPr="002C7CC0">
        <w:rPr>
          <w:i/>
        </w:rPr>
        <w:lastRenderedPageBreak/>
        <w:t>Please define success indicators for your project</w:t>
      </w:r>
      <w:r w:rsidR="00AC4084" w:rsidRPr="002C7CC0">
        <w:rPr>
          <w:i/>
        </w:rPr>
        <w:t>.</w:t>
      </w:r>
    </w:p>
    <w:tbl>
      <w:tblPr>
        <w:tblStyle w:val="EinfacheTabelle2"/>
        <w:tblW w:w="0" w:type="auto"/>
        <w:tblLook w:val="04A0" w:firstRow="1" w:lastRow="0" w:firstColumn="1" w:lastColumn="0" w:noHBand="0" w:noVBand="1"/>
      </w:tblPr>
      <w:tblGrid>
        <w:gridCol w:w="2160"/>
        <w:gridCol w:w="5353"/>
        <w:gridCol w:w="1843"/>
      </w:tblGrid>
      <w:tr w:rsidR="00891B61" w14:paraId="316C075C" w14:textId="77777777" w:rsidTr="00C35F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</w:tcPr>
          <w:p w14:paraId="594E50AB" w14:textId="77777777" w:rsidR="00891B61" w:rsidRPr="003805CA" w:rsidRDefault="00891B61" w:rsidP="003D1019">
            <w:pPr>
              <w:rPr>
                <w:b w:val="0"/>
              </w:rPr>
            </w:pPr>
            <w:r w:rsidRPr="003805CA">
              <w:t>Indicator</w:t>
            </w:r>
          </w:p>
        </w:tc>
        <w:tc>
          <w:tcPr>
            <w:tcW w:w="5353" w:type="dxa"/>
          </w:tcPr>
          <w:p w14:paraId="4F522128" w14:textId="646BE409" w:rsidR="00891B61" w:rsidRPr="00891B61" w:rsidRDefault="00891B61" w:rsidP="003D101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 w:rsidRPr="003805CA">
              <w:t>Description</w:t>
            </w:r>
          </w:p>
        </w:tc>
        <w:tc>
          <w:tcPr>
            <w:tcW w:w="1843" w:type="dxa"/>
          </w:tcPr>
          <w:p w14:paraId="678ABE68" w14:textId="77777777" w:rsidR="00891B61" w:rsidRPr="003805CA" w:rsidRDefault="00891B61" w:rsidP="003D101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3805CA">
              <w:t>Target</w:t>
            </w:r>
          </w:p>
        </w:tc>
      </w:tr>
      <w:tr w:rsidR="00891B61" w14:paraId="408D66B1" w14:textId="77777777" w:rsidTr="00C35F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</w:tcPr>
          <w:p w14:paraId="4112863A" w14:textId="62F88DE0" w:rsidR="00891B61" w:rsidRPr="00C35F17" w:rsidRDefault="00891B61" w:rsidP="003D1019">
            <w:pPr>
              <w:rPr>
                <w:b w:val="0"/>
              </w:rPr>
            </w:pPr>
            <w:r w:rsidRPr="00C35F17">
              <w:rPr>
                <w:b w:val="0"/>
              </w:rPr>
              <w:t>Events</w:t>
            </w:r>
          </w:p>
        </w:tc>
        <w:tc>
          <w:tcPr>
            <w:tcW w:w="5353" w:type="dxa"/>
          </w:tcPr>
          <w:p w14:paraId="7EB438C2" w14:textId="5FB700D4" w:rsidR="00891B61" w:rsidRDefault="00891B61" w:rsidP="00C35F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Number of </w:t>
            </w:r>
            <w:r w:rsidR="00C35F17">
              <w:t>w</w:t>
            </w:r>
            <w:r>
              <w:t>orkshops and events organized</w:t>
            </w:r>
          </w:p>
        </w:tc>
        <w:tc>
          <w:tcPr>
            <w:tcW w:w="1843" w:type="dxa"/>
          </w:tcPr>
          <w:p w14:paraId="699ABFBE" w14:textId="77777777" w:rsidR="00891B61" w:rsidRDefault="00891B61" w:rsidP="003D10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35F17" w14:paraId="79276F07" w14:textId="77777777" w:rsidTr="00C35F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</w:tcPr>
          <w:p w14:paraId="00E4D58A" w14:textId="6BC59295" w:rsidR="00C35F17" w:rsidRPr="00C35F17" w:rsidRDefault="00C35F17" w:rsidP="003D1019">
            <w:pPr>
              <w:rPr>
                <w:b w:val="0"/>
              </w:rPr>
            </w:pPr>
            <w:r w:rsidRPr="00C35F17">
              <w:rPr>
                <w:b w:val="0"/>
              </w:rPr>
              <w:t>Event participants</w:t>
            </w:r>
          </w:p>
        </w:tc>
        <w:tc>
          <w:tcPr>
            <w:tcW w:w="5353" w:type="dxa"/>
          </w:tcPr>
          <w:p w14:paraId="65E0D02B" w14:textId="68D85987" w:rsidR="00C35F17" w:rsidRDefault="00C35F17" w:rsidP="00891B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Number of participants in workshops and events</w:t>
            </w:r>
          </w:p>
        </w:tc>
        <w:tc>
          <w:tcPr>
            <w:tcW w:w="1843" w:type="dxa"/>
          </w:tcPr>
          <w:p w14:paraId="7C9EF4EF" w14:textId="77777777" w:rsidR="00C35F17" w:rsidRDefault="00C35F17" w:rsidP="003D10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91B61" w14:paraId="1BBF9988" w14:textId="77777777" w:rsidTr="00C35F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</w:tcPr>
          <w:p w14:paraId="24A29A51" w14:textId="3ACA0F41" w:rsidR="00891B61" w:rsidRPr="00891B61" w:rsidRDefault="00891B61" w:rsidP="003D1019">
            <w:pPr>
              <w:rPr>
                <w:b w:val="0"/>
              </w:rPr>
            </w:pPr>
            <w:r w:rsidRPr="00891B61">
              <w:rPr>
                <w:b w:val="0"/>
              </w:rPr>
              <w:t>Early career researchers</w:t>
            </w:r>
          </w:p>
        </w:tc>
        <w:tc>
          <w:tcPr>
            <w:tcW w:w="5353" w:type="dxa"/>
          </w:tcPr>
          <w:p w14:paraId="0D06E946" w14:textId="474127DE" w:rsidR="00891B61" w:rsidRPr="00891B61" w:rsidRDefault="00891B61" w:rsidP="003D10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Number of early career researchers trained</w:t>
            </w:r>
            <w:r w:rsidR="00C35F17">
              <w:t xml:space="preserve"> in workshops and events</w:t>
            </w:r>
          </w:p>
        </w:tc>
        <w:tc>
          <w:tcPr>
            <w:tcW w:w="1843" w:type="dxa"/>
          </w:tcPr>
          <w:p w14:paraId="5F6FF7B5" w14:textId="77777777" w:rsidR="00891B61" w:rsidRDefault="00891B61" w:rsidP="003D10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35F17" w14:paraId="010CD593" w14:textId="77777777" w:rsidTr="00C35F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</w:tcPr>
          <w:p w14:paraId="5346D994" w14:textId="738254E8" w:rsidR="00C35F17" w:rsidRPr="00C35F17" w:rsidRDefault="00C35F17" w:rsidP="003D1019">
            <w:pPr>
              <w:rPr>
                <w:b w:val="0"/>
              </w:rPr>
            </w:pPr>
            <w:r w:rsidRPr="00C35F17">
              <w:rPr>
                <w:b w:val="0"/>
              </w:rPr>
              <w:t>LMIC participants</w:t>
            </w:r>
          </w:p>
        </w:tc>
        <w:tc>
          <w:tcPr>
            <w:tcW w:w="5353" w:type="dxa"/>
          </w:tcPr>
          <w:p w14:paraId="6015F3E8" w14:textId="4494AE73" w:rsidR="00C35F17" w:rsidRDefault="00C35F17" w:rsidP="00C35F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Number of LMIC participants trained in workshops and events</w:t>
            </w:r>
          </w:p>
        </w:tc>
        <w:tc>
          <w:tcPr>
            <w:tcW w:w="1843" w:type="dxa"/>
          </w:tcPr>
          <w:p w14:paraId="453AEFC3" w14:textId="77777777" w:rsidR="00C35F17" w:rsidRDefault="00C35F17" w:rsidP="003D10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91B61" w14:paraId="33B28F0D" w14:textId="77777777" w:rsidTr="00C35F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</w:tcPr>
          <w:p w14:paraId="7FB65436" w14:textId="563218CC" w:rsidR="00891B61" w:rsidRPr="00891B61" w:rsidRDefault="00891B61" w:rsidP="003D1019">
            <w:pPr>
              <w:rPr>
                <w:b w:val="0"/>
              </w:rPr>
            </w:pPr>
            <w:r w:rsidRPr="00891B61">
              <w:rPr>
                <w:b w:val="0"/>
              </w:rPr>
              <w:t xml:space="preserve">Female </w:t>
            </w:r>
            <w:r w:rsidR="00C35F17" w:rsidRPr="00C35F17">
              <w:rPr>
                <w:b w:val="0"/>
              </w:rPr>
              <w:t>participants</w:t>
            </w:r>
          </w:p>
        </w:tc>
        <w:tc>
          <w:tcPr>
            <w:tcW w:w="5353" w:type="dxa"/>
          </w:tcPr>
          <w:p w14:paraId="10C9A50A" w14:textId="43F4001A" w:rsidR="00891B61" w:rsidRPr="00891B61" w:rsidRDefault="00C35F17" w:rsidP="00C35F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Number of female participants trained in workshops and events</w:t>
            </w:r>
          </w:p>
        </w:tc>
        <w:tc>
          <w:tcPr>
            <w:tcW w:w="1843" w:type="dxa"/>
          </w:tcPr>
          <w:p w14:paraId="22CD2935" w14:textId="77777777" w:rsidR="00891B61" w:rsidRDefault="00891B61" w:rsidP="003D10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91B61" w14:paraId="64A168E1" w14:textId="77777777" w:rsidTr="00C35F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</w:tcPr>
          <w:p w14:paraId="6D96E849" w14:textId="1DC8725A" w:rsidR="00891B61" w:rsidRPr="00F42DDF" w:rsidRDefault="00F42DDF" w:rsidP="003D1019">
            <w:pPr>
              <w:rPr>
                <w:b w:val="0"/>
                <w:i/>
              </w:rPr>
            </w:pPr>
            <w:r w:rsidRPr="00F42DDF">
              <w:rPr>
                <w:b w:val="0"/>
                <w:i/>
              </w:rPr>
              <w:t>TBA</w:t>
            </w:r>
          </w:p>
        </w:tc>
        <w:tc>
          <w:tcPr>
            <w:tcW w:w="5353" w:type="dxa"/>
          </w:tcPr>
          <w:p w14:paraId="515A2038" w14:textId="51C43DFD" w:rsidR="00891B61" w:rsidRPr="00F42DDF" w:rsidRDefault="00F42DDF" w:rsidP="00F42D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 w:rsidRPr="00F42DDF">
              <w:rPr>
                <w:i/>
              </w:rPr>
              <w:t>Please add a project specific indicator</w:t>
            </w:r>
            <w:r w:rsidR="00C35F17">
              <w:rPr>
                <w:i/>
              </w:rPr>
              <w:t>(s)</w:t>
            </w:r>
          </w:p>
        </w:tc>
        <w:tc>
          <w:tcPr>
            <w:tcW w:w="1843" w:type="dxa"/>
          </w:tcPr>
          <w:p w14:paraId="0992ED2C" w14:textId="77777777" w:rsidR="00891B61" w:rsidRDefault="00891B61" w:rsidP="003D10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50F3651B" w14:textId="77777777" w:rsidR="00F22973" w:rsidRPr="00E666F4" w:rsidRDefault="00F22973" w:rsidP="00F22973">
      <w:pPr>
        <w:pStyle w:val="CharitTabelle"/>
        <w:spacing w:line="240" w:lineRule="auto"/>
      </w:pPr>
    </w:p>
    <w:p w14:paraId="7B3F3E66" w14:textId="55F04F57" w:rsidR="002C7CC0" w:rsidRPr="002C7CC0" w:rsidRDefault="002C7CC0" w:rsidP="00F22973">
      <w:pPr>
        <w:rPr>
          <w:b/>
        </w:rPr>
      </w:pPr>
      <w:r w:rsidRPr="002C7CC0">
        <w:rPr>
          <w:b/>
        </w:rPr>
        <w:t>Deliverables</w:t>
      </w:r>
    </w:p>
    <w:p w14:paraId="4A7459E6" w14:textId="76054821" w:rsidR="00F22973" w:rsidRPr="002C7CC0" w:rsidRDefault="00F22973" w:rsidP="00780D3F">
      <w:pPr>
        <w:pStyle w:val="Bullet"/>
        <w:numPr>
          <w:ilvl w:val="0"/>
          <w:numId w:val="0"/>
        </w:numPr>
        <w:ind w:firstLine="10"/>
        <w:rPr>
          <w:i/>
        </w:rPr>
      </w:pPr>
      <w:r w:rsidRPr="002C7CC0">
        <w:rPr>
          <w:i/>
        </w:rPr>
        <w:t xml:space="preserve">Please define </w:t>
      </w:r>
      <w:r w:rsidRPr="002C7CC0">
        <w:rPr>
          <w:i/>
          <w:u w:val="single"/>
        </w:rPr>
        <w:t>at least three project-specific</w:t>
      </w:r>
      <w:r w:rsidRPr="002C7CC0">
        <w:rPr>
          <w:i/>
        </w:rPr>
        <w:t xml:space="preserve"> deliverables for your project. Deliverables are tangible results of your project, e.g. documents, guidelines or reports. </w:t>
      </w:r>
      <w:r w:rsidR="002C7CC0">
        <w:rPr>
          <w:i/>
        </w:rPr>
        <w:t xml:space="preserve">Ideally, they can be shared with the GLOHRA community. </w:t>
      </w: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758"/>
        <w:gridCol w:w="6262"/>
        <w:gridCol w:w="2614"/>
      </w:tblGrid>
      <w:tr w:rsidR="00A242FF" w14:paraId="17B5EEAC" w14:textId="77777777" w:rsidTr="00575BD1">
        <w:tc>
          <w:tcPr>
            <w:tcW w:w="758" w:type="dxa"/>
          </w:tcPr>
          <w:p w14:paraId="7DB49BD8" w14:textId="47639394" w:rsidR="00A242FF" w:rsidRDefault="00A242FF" w:rsidP="003D1019">
            <w:pPr>
              <w:pStyle w:val="Bullet"/>
              <w:numPr>
                <w:ilvl w:val="0"/>
                <w:numId w:val="0"/>
              </w:numPr>
            </w:pPr>
            <w:r>
              <w:t>#</w:t>
            </w:r>
          </w:p>
        </w:tc>
        <w:tc>
          <w:tcPr>
            <w:tcW w:w="6262" w:type="dxa"/>
          </w:tcPr>
          <w:p w14:paraId="14CBB1DF" w14:textId="0909C4DF" w:rsidR="00A242FF" w:rsidRPr="00F42DDF" w:rsidRDefault="00A242FF" w:rsidP="00F42DDF">
            <w:pPr>
              <w:pStyle w:val="Bullet"/>
              <w:numPr>
                <w:ilvl w:val="0"/>
                <w:numId w:val="0"/>
              </w:numPr>
              <w:rPr>
                <w:i/>
              </w:rPr>
            </w:pPr>
            <w:r>
              <w:rPr>
                <w:i/>
              </w:rPr>
              <w:t>Title</w:t>
            </w:r>
          </w:p>
        </w:tc>
        <w:tc>
          <w:tcPr>
            <w:tcW w:w="2614" w:type="dxa"/>
          </w:tcPr>
          <w:p w14:paraId="657369FD" w14:textId="6A90A5EB" w:rsidR="00A242FF" w:rsidRPr="00F42DDF" w:rsidRDefault="00A242FF" w:rsidP="00F42DDF">
            <w:pPr>
              <w:pStyle w:val="Bullet"/>
              <w:numPr>
                <w:ilvl w:val="0"/>
                <w:numId w:val="0"/>
              </w:numPr>
              <w:rPr>
                <w:i/>
              </w:rPr>
            </w:pPr>
            <w:r>
              <w:rPr>
                <w:i/>
              </w:rPr>
              <w:t>Level of dissemination (</w:t>
            </w:r>
            <w:r w:rsidR="00780D3F">
              <w:rPr>
                <w:i/>
              </w:rPr>
              <w:t xml:space="preserve">e.g. </w:t>
            </w:r>
            <w:r>
              <w:rPr>
                <w:i/>
              </w:rPr>
              <w:t xml:space="preserve">public, </w:t>
            </w:r>
            <w:r w:rsidR="00780D3F">
              <w:rPr>
                <w:i/>
              </w:rPr>
              <w:t>GLOHRA-wide, internal</w:t>
            </w:r>
            <w:r>
              <w:rPr>
                <w:i/>
              </w:rPr>
              <w:t>)</w:t>
            </w:r>
          </w:p>
        </w:tc>
      </w:tr>
      <w:tr w:rsidR="00A242FF" w14:paraId="191A77A4" w14:textId="43E7F93F" w:rsidTr="00575BD1">
        <w:tc>
          <w:tcPr>
            <w:tcW w:w="758" w:type="dxa"/>
          </w:tcPr>
          <w:p w14:paraId="6CA99F46" w14:textId="77777777" w:rsidR="00A242FF" w:rsidRDefault="00A242FF" w:rsidP="003D1019">
            <w:pPr>
              <w:pStyle w:val="Bullet"/>
              <w:numPr>
                <w:ilvl w:val="0"/>
                <w:numId w:val="0"/>
              </w:numPr>
            </w:pPr>
            <w:r>
              <w:t>D1</w:t>
            </w:r>
          </w:p>
        </w:tc>
        <w:tc>
          <w:tcPr>
            <w:tcW w:w="6262" w:type="dxa"/>
          </w:tcPr>
          <w:p w14:paraId="42502EA6" w14:textId="716B18C3" w:rsidR="00A242FF" w:rsidRPr="00F42DDF" w:rsidRDefault="00A242FF" w:rsidP="00F42DDF">
            <w:pPr>
              <w:pStyle w:val="Bullet"/>
              <w:numPr>
                <w:ilvl w:val="0"/>
                <w:numId w:val="0"/>
              </w:numPr>
              <w:rPr>
                <w:i/>
              </w:rPr>
            </w:pPr>
            <w:r w:rsidRPr="00F42DDF">
              <w:rPr>
                <w:i/>
              </w:rPr>
              <w:t>Please add a project specific deliverable</w:t>
            </w:r>
          </w:p>
        </w:tc>
        <w:tc>
          <w:tcPr>
            <w:tcW w:w="2614" w:type="dxa"/>
          </w:tcPr>
          <w:p w14:paraId="3551C56C" w14:textId="77777777" w:rsidR="00A242FF" w:rsidRPr="00F42DDF" w:rsidRDefault="00A242FF" w:rsidP="00F42DDF">
            <w:pPr>
              <w:pStyle w:val="Bullet"/>
              <w:numPr>
                <w:ilvl w:val="0"/>
                <w:numId w:val="0"/>
              </w:numPr>
              <w:rPr>
                <w:i/>
              </w:rPr>
            </w:pPr>
          </w:p>
        </w:tc>
      </w:tr>
      <w:tr w:rsidR="00A242FF" w14:paraId="6F9CA899" w14:textId="1D0F8A6A" w:rsidTr="00575BD1">
        <w:tc>
          <w:tcPr>
            <w:tcW w:w="758" w:type="dxa"/>
          </w:tcPr>
          <w:p w14:paraId="276C802F" w14:textId="77777777" w:rsidR="00A242FF" w:rsidRDefault="00A242FF" w:rsidP="003D1019">
            <w:pPr>
              <w:pStyle w:val="Bullet"/>
              <w:numPr>
                <w:ilvl w:val="0"/>
                <w:numId w:val="0"/>
              </w:numPr>
            </w:pPr>
            <w:r>
              <w:t>D2</w:t>
            </w:r>
          </w:p>
        </w:tc>
        <w:tc>
          <w:tcPr>
            <w:tcW w:w="6262" w:type="dxa"/>
          </w:tcPr>
          <w:p w14:paraId="087E47FF" w14:textId="0ADF4DAB" w:rsidR="00A242FF" w:rsidRPr="00F42DDF" w:rsidRDefault="00A242FF" w:rsidP="003D1019">
            <w:pPr>
              <w:pStyle w:val="Bullet"/>
              <w:numPr>
                <w:ilvl w:val="0"/>
                <w:numId w:val="0"/>
              </w:numPr>
              <w:rPr>
                <w:i/>
              </w:rPr>
            </w:pPr>
            <w:r w:rsidRPr="00F42DDF">
              <w:rPr>
                <w:i/>
              </w:rPr>
              <w:t>Please add a project specific deliverable</w:t>
            </w:r>
          </w:p>
        </w:tc>
        <w:tc>
          <w:tcPr>
            <w:tcW w:w="2614" w:type="dxa"/>
          </w:tcPr>
          <w:p w14:paraId="783DD79A" w14:textId="77777777" w:rsidR="00A242FF" w:rsidRPr="00F42DDF" w:rsidRDefault="00A242FF" w:rsidP="003D1019">
            <w:pPr>
              <w:pStyle w:val="Bullet"/>
              <w:numPr>
                <w:ilvl w:val="0"/>
                <w:numId w:val="0"/>
              </w:numPr>
              <w:rPr>
                <w:i/>
              </w:rPr>
            </w:pPr>
          </w:p>
        </w:tc>
      </w:tr>
      <w:tr w:rsidR="00A242FF" w14:paraId="3200794E" w14:textId="778519A4" w:rsidTr="00575BD1">
        <w:tc>
          <w:tcPr>
            <w:tcW w:w="758" w:type="dxa"/>
          </w:tcPr>
          <w:p w14:paraId="519CC1CB" w14:textId="236C357E" w:rsidR="00A242FF" w:rsidRDefault="00A242FF" w:rsidP="0072129A">
            <w:pPr>
              <w:pStyle w:val="Bullet"/>
              <w:numPr>
                <w:ilvl w:val="0"/>
                <w:numId w:val="0"/>
              </w:numPr>
            </w:pPr>
            <w:r>
              <w:t>D3</w:t>
            </w:r>
          </w:p>
        </w:tc>
        <w:tc>
          <w:tcPr>
            <w:tcW w:w="6262" w:type="dxa"/>
          </w:tcPr>
          <w:p w14:paraId="05C35780" w14:textId="75C7B773" w:rsidR="00A242FF" w:rsidRDefault="00A242FF" w:rsidP="00891B61">
            <w:pPr>
              <w:pStyle w:val="Bullet"/>
              <w:numPr>
                <w:ilvl w:val="0"/>
                <w:numId w:val="0"/>
              </w:numPr>
            </w:pPr>
            <w:r>
              <w:t xml:space="preserve">Publishable case study </w:t>
            </w:r>
          </w:p>
        </w:tc>
        <w:tc>
          <w:tcPr>
            <w:tcW w:w="2614" w:type="dxa"/>
          </w:tcPr>
          <w:p w14:paraId="48359B98" w14:textId="77777777" w:rsidR="00A242FF" w:rsidRDefault="00A242FF" w:rsidP="00891B61">
            <w:pPr>
              <w:pStyle w:val="Bullet"/>
              <w:numPr>
                <w:ilvl w:val="0"/>
                <w:numId w:val="0"/>
              </w:numPr>
            </w:pPr>
          </w:p>
        </w:tc>
      </w:tr>
    </w:tbl>
    <w:p w14:paraId="6C79B3CB" w14:textId="77777777" w:rsidR="00F22973" w:rsidRDefault="00F22973" w:rsidP="00F22973"/>
    <w:p w14:paraId="3C1BFCDC" w14:textId="77777777" w:rsidR="00F22973" w:rsidRPr="00E666F4" w:rsidRDefault="00F22973" w:rsidP="00AC3E22">
      <w:pPr>
        <w:pStyle w:val="berschrift2"/>
      </w:pPr>
      <w:bookmarkStart w:id="31" w:name="_Toc38874373"/>
      <w:bookmarkStart w:id="32" w:name="_Toc39575654"/>
      <w:bookmarkStart w:id="33" w:name="_Toc62205818"/>
      <w:bookmarkStart w:id="34" w:name="_Toc104205601"/>
      <w:r w:rsidRPr="00E666F4">
        <w:t xml:space="preserve">Resources and </w:t>
      </w:r>
      <w:bookmarkEnd w:id="31"/>
      <w:bookmarkEnd w:id="32"/>
      <w:r w:rsidRPr="00AC3E22">
        <w:t>Budget</w:t>
      </w:r>
      <w:bookmarkEnd w:id="33"/>
      <w:bookmarkEnd w:id="34"/>
    </w:p>
    <w:p w14:paraId="5CCAB5AE" w14:textId="1B6A3576" w:rsidR="00B41B2E" w:rsidRPr="00B41B2E" w:rsidRDefault="00B41B2E" w:rsidP="00F22973">
      <w:pPr>
        <w:rPr>
          <w:i/>
        </w:rPr>
      </w:pPr>
      <w:r w:rsidRPr="00B41B2E">
        <w:rPr>
          <w:i/>
        </w:rPr>
        <w:t>Please briefly justify your budget. For a detailed budget please fill out the budget table</w:t>
      </w:r>
      <w:r w:rsidR="00575BD1">
        <w:rPr>
          <w:i/>
        </w:rPr>
        <w:t>s</w:t>
      </w:r>
      <w:r w:rsidRPr="00B41B2E">
        <w:rPr>
          <w:i/>
        </w:rPr>
        <w:t xml:space="preserve"> </w:t>
      </w:r>
      <w:r w:rsidR="00575BD1">
        <w:rPr>
          <w:i/>
        </w:rPr>
        <w:t>(xls).</w:t>
      </w:r>
    </w:p>
    <w:p w14:paraId="77F82E64" w14:textId="486CD427" w:rsidR="00F22973" w:rsidRDefault="00F22973" w:rsidP="00AC3E22">
      <w:pPr>
        <w:pStyle w:val="berschrift1"/>
      </w:pPr>
      <w:bookmarkStart w:id="35" w:name="_Toc62205819"/>
      <w:bookmarkStart w:id="36" w:name="_Toc104205602"/>
      <w:r>
        <w:t xml:space="preserve">Expected </w:t>
      </w:r>
      <w:r w:rsidRPr="00AC3E22">
        <w:t>Impact</w:t>
      </w:r>
      <w:bookmarkEnd w:id="35"/>
      <w:r w:rsidR="0072129A">
        <w:t xml:space="preserve"> (max 1 page)</w:t>
      </w:r>
      <w:bookmarkEnd w:id="36"/>
    </w:p>
    <w:p w14:paraId="71AB1971" w14:textId="77777777" w:rsidR="0072129A" w:rsidRPr="003B24DF" w:rsidRDefault="0072129A" w:rsidP="0072129A">
      <w:r w:rsidRPr="003B24DF">
        <w:t>GLOHRA PATH:</w:t>
      </w:r>
    </w:p>
    <w:p w14:paraId="138E7C8C" w14:textId="77777777" w:rsidR="0072129A" w:rsidRPr="002C7CC0" w:rsidRDefault="0072129A" w:rsidP="0072129A">
      <w:pPr>
        <w:pStyle w:val="Bullet"/>
        <w:rPr>
          <w:i/>
        </w:rPr>
      </w:pPr>
      <w:r w:rsidRPr="002C7CC0">
        <w:rPr>
          <w:i/>
        </w:rPr>
        <w:t>How will the funding support you in deepening, extending and further developing your partnership?</w:t>
      </w:r>
    </w:p>
    <w:p w14:paraId="59FB0694" w14:textId="62668F25" w:rsidR="0072129A" w:rsidRPr="002C7CC0" w:rsidRDefault="0072129A" w:rsidP="0072129A">
      <w:pPr>
        <w:pStyle w:val="Bullet"/>
        <w:rPr>
          <w:i/>
        </w:rPr>
      </w:pPr>
      <w:r w:rsidRPr="002C7CC0">
        <w:rPr>
          <w:i/>
        </w:rPr>
        <w:t>How will the project contribute to creating multidirectional cooperation pathways and regional nuclei that can be accessed by other GLOHRA members and LMIC partners?</w:t>
      </w:r>
    </w:p>
    <w:p w14:paraId="0612F5FA" w14:textId="5BC970D8" w:rsidR="0072129A" w:rsidRPr="002C7CC0" w:rsidRDefault="0072129A" w:rsidP="0072129A">
      <w:pPr>
        <w:pStyle w:val="Bullet"/>
        <w:rPr>
          <w:i/>
        </w:rPr>
      </w:pPr>
      <w:r w:rsidRPr="002C7CC0">
        <w:rPr>
          <w:i/>
        </w:rPr>
        <w:lastRenderedPageBreak/>
        <w:t>How will you explore cooperation opportunities with local German public structures, especially those with a focus on implementation (like GIZ offices) or policy (like embassies)</w:t>
      </w:r>
      <w:proofErr w:type="gramStart"/>
      <w:r w:rsidRPr="002C7CC0">
        <w:rPr>
          <w:i/>
        </w:rPr>
        <w:t>.</w:t>
      </w:r>
      <w:proofErr w:type="gramEnd"/>
    </w:p>
    <w:p w14:paraId="16A8CA19" w14:textId="513A6F50" w:rsidR="00F22973" w:rsidRPr="002C7CC0" w:rsidRDefault="0072129A" w:rsidP="00BC4143">
      <w:r w:rsidRPr="002C7CC0">
        <w:t>Impact Booster</w:t>
      </w:r>
      <w:r w:rsidR="00F42DDF" w:rsidRPr="002C7CC0">
        <w:t>:</w:t>
      </w:r>
    </w:p>
    <w:p w14:paraId="7401AEE5" w14:textId="00AA506B" w:rsidR="00F22973" w:rsidRPr="003B24DF" w:rsidRDefault="00F42DDF" w:rsidP="003B24DF">
      <w:pPr>
        <w:pStyle w:val="Bullet"/>
        <w:rPr>
          <w:rFonts w:ascii="Calibri" w:hAnsi="Calibri" w:cs="Calibri"/>
          <w:i/>
        </w:rPr>
      </w:pPr>
      <w:r w:rsidRPr="002C7CC0">
        <w:rPr>
          <w:rFonts w:ascii="Calibri" w:hAnsi="Calibri" w:cs="Calibri"/>
        </w:rPr>
        <w:t xml:space="preserve"> </w:t>
      </w:r>
      <w:r w:rsidR="0072129A" w:rsidRPr="003B24DF">
        <w:rPr>
          <w:i/>
        </w:rPr>
        <w:t>How will the funding support your GLOHRA research project in its transition from a pilot measure to a long-term, sustainable implementation of services or tools in (and beyond) the setting where they were developed?</w:t>
      </w:r>
      <w:r w:rsidRPr="003B24DF">
        <w:rPr>
          <w:i/>
        </w:rPr>
        <w:t xml:space="preserve"> </w:t>
      </w:r>
      <w:r w:rsidR="0072129A" w:rsidRPr="003B24DF">
        <w:rPr>
          <w:i/>
        </w:rPr>
        <w:t xml:space="preserve">How will the measure contribute to the translation into policy and practice of results achieved and/or knowledge gained through your GLOHRA research project? </w:t>
      </w:r>
    </w:p>
    <w:p w14:paraId="05CD50DB" w14:textId="77777777" w:rsidR="00F22973" w:rsidRDefault="00F22973" w:rsidP="00F22973"/>
    <w:p w14:paraId="1DFE4C06" w14:textId="64662549" w:rsidR="00F22973" w:rsidRPr="0042729A" w:rsidRDefault="00F22973" w:rsidP="0042729A">
      <w:pPr>
        <w:pStyle w:val="Listenabsatz"/>
        <w:jc w:val="center"/>
        <w:rPr>
          <w:color w:val="FF0000"/>
        </w:rPr>
      </w:pPr>
      <w:r w:rsidRPr="004B5D7D">
        <w:rPr>
          <w:color w:val="FF0000"/>
        </w:rPr>
        <w:t>+++ End of page count--(</w:t>
      </w:r>
      <w:r w:rsidR="001D6066">
        <w:rPr>
          <w:color w:val="FF0000"/>
        </w:rPr>
        <w:t>6</w:t>
      </w:r>
      <w:r w:rsidRPr="004B5D7D">
        <w:rPr>
          <w:color w:val="FF0000"/>
        </w:rPr>
        <w:t xml:space="preserve"> pages max.) +++</w:t>
      </w:r>
    </w:p>
    <w:sectPr w:rsidR="00F22973" w:rsidRPr="0042729A" w:rsidSect="003D7E5A">
      <w:headerReference w:type="default" r:id="rId16"/>
      <w:footerReference w:type="default" r:id="rId17"/>
      <w:pgSz w:w="11906" w:h="16838"/>
      <w:pgMar w:top="2694" w:right="991" w:bottom="1134" w:left="1276" w:header="568" w:footer="51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17B3F7" w14:textId="77777777" w:rsidR="000E23D0" w:rsidRDefault="000E23D0" w:rsidP="00BE31CC">
      <w:r>
        <w:separator/>
      </w:r>
    </w:p>
  </w:endnote>
  <w:endnote w:type="continuationSeparator" w:id="0">
    <w:p w14:paraId="67CB7502" w14:textId="77777777" w:rsidR="000E23D0" w:rsidRDefault="000E23D0" w:rsidP="00BE31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18D46A6-BB04-4031-9604-025B6297D421}"/>
    <w:embedItalic r:id="rId2" w:fontKey="{B114CA2B-A40E-4666-AE26-B16BD9F2CC0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unito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3" w:fontKey="{B653F28B-AF0C-4C00-924D-AB5DC98140CE}"/>
    <w:embedBold r:id="rId4" w:fontKey="{5137C8BC-5363-402E-9DCF-72390E7EB452}"/>
    <w:embedItalic r:id="rId5" w:fontKey="{9DBEE7FF-34D4-4810-98D2-26444345F71E}"/>
    <w:embedBoldItalic r:id="rId6" w:fontKey="{2B96442A-A16B-4CCD-A7D1-FBCA790992DE}"/>
  </w:font>
  <w:font w:name="Nunito Black">
    <w:altName w:val="Courier New"/>
    <w:panose1 w:val="00000A00000000000000"/>
    <w:charset w:val="00"/>
    <w:family w:val="auto"/>
    <w:pitch w:val="variable"/>
    <w:sig w:usb0="A00002FF" w:usb1="5000204B" w:usb2="00000000" w:usb3="00000000" w:csb0="00000197" w:csb1="00000000"/>
    <w:embedRegular r:id="rId7" w:fontKey="{A558EB19-D99A-4DC9-B0DC-BD4502A9C062}"/>
    <w:embedBold r:id="rId8" w:fontKey="{1DFCB838-5670-4619-A23A-85821E9183F5}"/>
    <w:embedItalic r:id="rId9" w:fontKey="{DB941BB1-1680-408D-909E-9D0D7930902F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D4936C48-2A7C-42C8-911B-40BF31C7E0D4}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  <w:embedBold r:id="rId11" w:fontKey="{746289C3-0D31-49E5-B13D-D3A1B2EFB1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C4F081" w14:textId="43EC2C9D" w:rsidR="003D1019" w:rsidRPr="00BE31CC" w:rsidRDefault="003D1019" w:rsidP="00F70095">
    <w:pPr>
      <w:pStyle w:val="Fuzeile"/>
      <w:tabs>
        <w:tab w:val="clear" w:pos="4820"/>
      </w:tabs>
    </w:pPr>
    <w:r>
      <w:t>GLOHRA:</w:t>
    </w:r>
    <w:r w:rsidRPr="00817809">
      <w:t xml:space="preserve"> </w:t>
    </w:r>
    <w:fldSimple w:instr=" STYLEREF  BrandName  \* MERGEFORMAT ">
      <w:r w:rsidR="005E4307" w:rsidRPr="005E4307">
        <w:rPr>
          <w:b/>
          <w:bCs/>
          <w:noProof/>
        </w:rPr>
        <w:t>&lt; Short title or acronym&gt;</w:t>
      </w:r>
    </w:fldSimple>
    <w:r>
      <w:tab/>
      <w:t xml:space="preserve">German Alliance for Global Health Research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2E0CEB" w14:textId="0A3B4EC9" w:rsidR="003D1019" w:rsidRDefault="003D1019" w:rsidP="00342AD2">
    <w:pPr>
      <w:pStyle w:val="Fuzeile"/>
      <w:tabs>
        <w:tab w:val="clear" w:pos="4820"/>
      </w:tabs>
    </w:pPr>
    <w:r>
      <w:t>GLOHRA:</w:t>
    </w:r>
    <w:r w:rsidRPr="00817809">
      <w:t xml:space="preserve"> </w:t>
    </w:r>
    <w:fldSimple w:instr=" STYLEREF  BrandName  \* MERGEFORMAT ">
      <w:r w:rsidR="005E4307" w:rsidRPr="005E4307">
        <w:rPr>
          <w:b/>
          <w:bCs/>
          <w:noProof/>
        </w:rPr>
        <w:t>&lt; Short title or acronym&gt;</w:t>
      </w:r>
    </w:fldSimple>
    <w:r>
      <w:tab/>
      <w:t>German Alliance for Global Health Research |</w:t>
    </w:r>
    <w:r w:rsidRPr="00342AD2">
      <w:t xml:space="preserve">Page </w:t>
    </w:r>
    <w:r w:rsidRPr="00342AD2">
      <w:rPr>
        <w:bCs/>
      </w:rPr>
      <w:fldChar w:fldCharType="begin"/>
    </w:r>
    <w:r w:rsidRPr="00342AD2">
      <w:rPr>
        <w:bCs/>
      </w:rPr>
      <w:instrText>PAGE  \* Arabic  \* MERGEFORMAT</w:instrText>
    </w:r>
    <w:r w:rsidRPr="00342AD2">
      <w:rPr>
        <w:bCs/>
      </w:rPr>
      <w:fldChar w:fldCharType="separate"/>
    </w:r>
    <w:r w:rsidR="005E4307">
      <w:rPr>
        <w:bCs/>
        <w:noProof/>
      </w:rPr>
      <w:t>1</w:t>
    </w:r>
    <w:r w:rsidRPr="00342AD2">
      <w:rPr>
        <w:bCs/>
      </w:rPr>
      <w:fldChar w:fldCharType="end"/>
    </w:r>
    <w:r w:rsidRPr="00342AD2">
      <w:t xml:space="preserve"> of</w:t>
    </w:r>
    <w:r>
      <w:t xml:space="preserve"> </w:t>
    </w:r>
    <w:fldSimple w:instr=" SECTIONPAGES  \* Arabic  \* MERGEFORMAT ">
      <w:r w:rsidR="005E4307">
        <w:rPr>
          <w:noProof/>
        </w:rPr>
        <w:t>1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FFB701" w14:textId="6D932726" w:rsidR="003D1019" w:rsidRPr="00BE31CC" w:rsidRDefault="003D1019" w:rsidP="00F70095">
    <w:pPr>
      <w:pStyle w:val="Fuzeile"/>
      <w:tabs>
        <w:tab w:val="clear" w:pos="4820"/>
      </w:tabs>
    </w:pPr>
    <w:r>
      <w:t>GLOHRA:</w:t>
    </w:r>
    <w:r w:rsidRPr="00817809">
      <w:t xml:space="preserve"> </w:t>
    </w:r>
    <w:fldSimple w:instr=" STYLEREF  BrandName  \* MERGEFORMAT ">
      <w:r w:rsidR="005E4307" w:rsidRPr="005E4307">
        <w:rPr>
          <w:b/>
          <w:bCs/>
          <w:noProof/>
        </w:rPr>
        <w:t>&lt; Short title or acronym&gt;</w:t>
      </w:r>
    </w:fldSimple>
    <w:r>
      <w:tab/>
      <w:t>German Alliance for Global Health Research |</w:t>
    </w:r>
    <w:r w:rsidRPr="00342AD2"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 w:rsidR="005E4307">
      <w:rPr>
        <w:noProof/>
      </w:rPr>
      <w:t>3</w:t>
    </w:r>
    <w:r>
      <w:fldChar w:fldCharType="end"/>
    </w:r>
    <w:r>
      <w:t xml:space="preserve"> </w:t>
    </w:r>
    <w:r w:rsidRPr="00342AD2">
      <w:t xml:space="preserve">of </w:t>
    </w:r>
    <w:r>
      <w:rPr>
        <w:bCs/>
      </w:rPr>
      <w:fldChar w:fldCharType="begin"/>
    </w:r>
    <w:r>
      <w:rPr>
        <w:bCs/>
      </w:rPr>
      <w:instrText xml:space="preserve"> SECTIONPAGES  \* Arabic  \* MERGEFORMAT </w:instrText>
    </w:r>
    <w:r>
      <w:rPr>
        <w:bCs/>
      </w:rPr>
      <w:fldChar w:fldCharType="separate"/>
    </w:r>
    <w:r w:rsidR="005E4307">
      <w:rPr>
        <w:bCs/>
        <w:noProof/>
      </w:rPr>
      <w:t>3</w:t>
    </w:r>
    <w:r>
      <w:rPr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9E2C29" w14:textId="77777777" w:rsidR="000E23D0" w:rsidRDefault="000E23D0" w:rsidP="00BE31CC">
      <w:r>
        <w:separator/>
      </w:r>
    </w:p>
  </w:footnote>
  <w:footnote w:type="continuationSeparator" w:id="0">
    <w:p w14:paraId="2E2B811D" w14:textId="77777777" w:rsidR="000E23D0" w:rsidRDefault="000E23D0" w:rsidP="00BE31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6B3EA7" w14:textId="7151481A" w:rsidR="003D1019" w:rsidRDefault="003D1019" w:rsidP="003F6BE9">
    <w:pPr>
      <w:pStyle w:val="Kopfzeile"/>
      <w:tabs>
        <w:tab w:val="clear" w:pos="4536"/>
        <w:tab w:val="clear" w:pos="9072"/>
      </w:tabs>
      <w:ind w:right="283"/>
      <w:jc w:val="center"/>
      <w:rPr>
        <w:noProof/>
        <w:lang w:val="de-DE" w:eastAsia="de-DE"/>
      </w:rPr>
    </w:pPr>
    <w:r w:rsidRPr="003F6BE9">
      <w:rPr>
        <w:noProof/>
        <w:lang w:val="de-DE" w:eastAsia="de-DE"/>
      </w:rPr>
      <w:drawing>
        <wp:inline distT="0" distB="0" distL="0" distR="0" wp14:anchorId="494E6A0C" wp14:editId="60473203">
          <wp:extent cx="972000" cy="995515"/>
          <wp:effectExtent l="0" t="0" r="0" b="0"/>
          <wp:docPr id="1" name="Grafik 12">
            <a:extLst xmlns:a="http://schemas.openxmlformats.org/drawingml/2006/main">
              <a:ext uri="{FF2B5EF4-FFF2-40B4-BE49-F238E27FC236}">
                <a16:creationId xmlns:a16="http://schemas.microsoft.com/office/drawing/2014/main" id="{83E5223D-A47A-4E8F-97F2-C66F2699197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Grafik 12">
                    <a:extLst>
                      <a:ext uri="{FF2B5EF4-FFF2-40B4-BE49-F238E27FC236}">
                        <a16:creationId xmlns:a16="http://schemas.microsoft.com/office/drawing/2014/main" id="{83E5223D-A47A-4E8F-97F2-C66F2699197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000" cy="9955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40268A" w14:textId="6B8E8E20" w:rsidR="003D1019" w:rsidRDefault="003D1019" w:rsidP="00275269">
    <w:pPr>
      <w:pStyle w:val="Kopfzeile"/>
      <w:jc w:val="center"/>
    </w:pPr>
    <w:r w:rsidRPr="003F6BE9">
      <w:rPr>
        <w:noProof/>
        <w:lang w:val="de-DE" w:eastAsia="de-DE"/>
      </w:rPr>
      <w:drawing>
        <wp:inline distT="0" distB="0" distL="0" distR="0" wp14:anchorId="56EF5EC1" wp14:editId="3812F924">
          <wp:extent cx="972000" cy="995515"/>
          <wp:effectExtent l="0" t="0" r="0" b="0"/>
          <wp:docPr id="2" name="Grafik 12">
            <a:extLst xmlns:a="http://schemas.openxmlformats.org/drawingml/2006/main">
              <a:ext uri="{FF2B5EF4-FFF2-40B4-BE49-F238E27FC236}">
                <a16:creationId xmlns:a16="http://schemas.microsoft.com/office/drawing/2014/main" id="{83E5223D-A47A-4E8F-97F2-C66F2699197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Grafik 12">
                    <a:extLst>
                      <a:ext uri="{FF2B5EF4-FFF2-40B4-BE49-F238E27FC236}">
                        <a16:creationId xmlns:a16="http://schemas.microsoft.com/office/drawing/2014/main" id="{83E5223D-A47A-4E8F-97F2-C66F2699197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000" cy="9955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13E64C" w14:textId="77777777" w:rsidR="003D1019" w:rsidRDefault="003D1019" w:rsidP="003F6BE9">
    <w:pPr>
      <w:pStyle w:val="Kopfzeile"/>
      <w:tabs>
        <w:tab w:val="clear" w:pos="4536"/>
        <w:tab w:val="clear" w:pos="9072"/>
      </w:tabs>
      <w:ind w:right="283"/>
      <w:jc w:val="center"/>
      <w:rPr>
        <w:noProof/>
        <w:lang w:val="de-DE" w:eastAsia="de-DE"/>
      </w:rPr>
    </w:pPr>
    <w:r w:rsidRPr="003F6BE9">
      <w:rPr>
        <w:noProof/>
        <w:lang w:val="de-DE" w:eastAsia="de-DE"/>
      </w:rPr>
      <w:drawing>
        <wp:inline distT="0" distB="0" distL="0" distR="0" wp14:anchorId="4B76C082" wp14:editId="25C41F55">
          <wp:extent cx="972000" cy="995515"/>
          <wp:effectExtent l="0" t="0" r="0" b="0"/>
          <wp:docPr id="5" name="Grafik 12">
            <a:extLst xmlns:a="http://schemas.openxmlformats.org/drawingml/2006/main">
              <a:ext uri="{FF2B5EF4-FFF2-40B4-BE49-F238E27FC236}">
                <a16:creationId xmlns:a16="http://schemas.microsoft.com/office/drawing/2014/main" id="{83E5223D-A47A-4E8F-97F2-C66F2699197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Grafik 12">
                    <a:extLst>
                      <a:ext uri="{FF2B5EF4-FFF2-40B4-BE49-F238E27FC236}">
                        <a16:creationId xmlns:a16="http://schemas.microsoft.com/office/drawing/2014/main" id="{83E5223D-A47A-4E8F-97F2-C66F2699197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000" cy="9955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C9FFE4" w14:textId="77777777" w:rsidR="003D1019" w:rsidRDefault="003D1019" w:rsidP="003F6BE9">
    <w:pPr>
      <w:pStyle w:val="Kopfzeile"/>
      <w:tabs>
        <w:tab w:val="clear" w:pos="4536"/>
        <w:tab w:val="clear" w:pos="9072"/>
      </w:tabs>
      <w:ind w:right="283"/>
      <w:jc w:val="center"/>
      <w:rPr>
        <w:noProof/>
        <w:lang w:val="de-DE" w:eastAsia="de-DE"/>
      </w:rPr>
    </w:pPr>
    <w:r w:rsidRPr="003F6BE9">
      <w:rPr>
        <w:noProof/>
        <w:lang w:val="de-DE" w:eastAsia="de-DE"/>
      </w:rPr>
      <w:drawing>
        <wp:inline distT="0" distB="0" distL="0" distR="0" wp14:anchorId="546A76D0" wp14:editId="135CF11E">
          <wp:extent cx="972000" cy="995515"/>
          <wp:effectExtent l="0" t="0" r="0" b="0"/>
          <wp:docPr id="7" name="Grafik 12">
            <a:extLst xmlns:a="http://schemas.openxmlformats.org/drawingml/2006/main">
              <a:ext uri="{FF2B5EF4-FFF2-40B4-BE49-F238E27FC236}">
                <a16:creationId xmlns:a16="http://schemas.microsoft.com/office/drawing/2014/main" id="{83E5223D-A47A-4E8F-97F2-C66F2699197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Grafik 12">
                    <a:extLst>
                      <a:ext uri="{FF2B5EF4-FFF2-40B4-BE49-F238E27FC236}">
                        <a16:creationId xmlns:a16="http://schemas.microsoft.com/office/drawing/2014/main" id="{83E5223D-A47A-4E8F-97F2-C66F2699197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000" cy="9955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60DFD"/>
    <w:multiLevelType w:val="multilevel"/>
    <w:tmpl w:val="F1C6F130"/>
    <w:lvl w:ilvl="0">
      <w:start w:val="1"/>
      <w:numFmt w:val="decimal"/>
      <w:pStyle w:val="berschrift1"/>
      <w:lvlText w:val="%1."/>
      <w:lvlJc w:val="left"/>
      <w:pPr>
        <w:ind w:left="432" w:hanging="432"/>
      </w:pPr>
      <w:rPr>
        <w:rFonts w:hint="default"/>
        <w:sz w:val="28"/>
        <w:szCs w:val="28"/>
      </w:rPr>
    </w:lvl>
    <w:lvl w:ilvl="1">
      <w:start w:val="1"/>
      <w:numFmt w:val="none"/>
      <w:pStyle w:val="berschrift2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03557ECF"/>
    <w:multiLevelType w:val="hybridMultilevel"/>
    <w:tmpl w:val="7B2A8BE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D63E4D"/>
    <w:multiLevelType w:val="hybridMultilevel"/>
    <w:tmpl w:val="32E4D664"/>
    <w:lvl w:ilvl="0" w:tplc="A39C1CE0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FE1D71"/>
    <w:multiLevelType w:val="hybridMultilevel"/>
    <w:tmpl w:val="4E78B6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E168E3"/>
    <w:multiLevelType w:val="hybridMultilevel"/>
    <w:tmpl w:val="2A4C2A84"/>
    <w:lvl w:ilvl="0" w:tplc="A39C1CE0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A129F7"/>
    <w:multiLevelType w:val="hybridMultilevel"/>
    <w:tmpl w:val="443E6B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FE5F61"/>
    <w:multiLevelType w:val="hybridMultilevel"/>
    <w:tmpl w:val="D0EA25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BC4721"/>
    <w:multiLevelType w:val="hybridMultilevel"/>
    <w:tmpl w:val="19124F4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AA64D5"/>
    <w:multiLevelType w:val="hybridMultilevel"/>
    <w:tmpl w:val="216CAA3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0A09DE"/>
    <w:multiLevelType w:val="hybridMultilevel"/>
    <w:tmpl w:val="7FD6BB6C"/>
    <w:lvl w:ilvl="0" w:tplc="A39C1CE0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5B69FB"/>
    <w:multiLevelType w:val="hybridMultilevel"/>
    <w:tmpl w:val="4672FD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1119A3"/>
    <w:multiLevelType w:val="hybridMultilevel"/>
    <w:tmpl w:val="7DA23C8C"/>
    <w:lvl w:ilvl="0" w:tplc="A39C1CE0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4972AB"/>
    <w:multiLevelType w:val="hybridMultilevel"/>
    <w:tmpl w:val="D3B8DB2C"/>
    <w:lvl w:ilvl="0" w:tplc="A39C1CE0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9C55CA"/>
    <w:multiLevelType w:val="multilevel"/>
    <w:tmpl w:val="EBE44B78"/>
    <w:lvl w:ilvl="0">
      <w:start w:val="1"/>
      <w:numFmt w:val="bullet"/>
      <w:pStyle w:val="Bullet"/>
      <w:lvlText w:val=""/>
      <w:lvlJc w:val="left"/>
      <w:pPr>
        <w:ind w:left="170" w:hanging="170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ind w:left="340" w:hanging="17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510" w:hanging="170"/>
      </w:pPr>
      <w:rPr>
        <w:rFonts w:ascii="Wingdings" w:hAnsi="Wingdings" w:hint="default"/>
      </w:rPr>
    </w:lvl>
    <w:lvl w:ilvl="3">
      <w:start w:val="1"/>
      <w:numFmt w:val="bullet"/>
      <w:lvlText w:val=""/>
      <w:lvlJc w:val="left"/>
      <w:pPr>
        <w:ind w:left="680" w:hanging="170"/>
      </w:pPr>
      <w:rPr>
        <w:rFonts w:ascii="Wingdings" w:hAnsi="Wingdings" w:hint="default"/>
      </w:rPr>
    </w:lvl>
    <w:lvl w:ilvl="4">
      <w:start w:val="1"/>
      <w:numFmt w:val="bullet"/>
      <w:lvlText w:val=""/>
      <w:lvlJc w:val="left"/>
      <w:pPr>
        <w:ind w:left="850" w:hanging="170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ind w:left="1020" w:hanging="17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1190" w:hanging="170"/>
      </w:pPr>
      <w:rPr>
        <w:rFonts w:ascii="Wingdings" w:hAnsi="Wingdings" w:hint="default"/>
      </w:rPr>
    </w:lvl>
    <w:lvl w:ilvl="7">
      <w:start w:val="1"/>
      <w:numFmt w:val="bullet"/>
      <w:lvlText w:val=""/>
      <w:lvlJc w:val="left"/>
      <w:pPr>
        <w:ind w:left="1360" w:hanging="170"/>
      </w:pPr>
      <w:rPr>
        <w:rFonts w:ascii="Wingdings" w:hAnsi="Wingdings" w:hint="default"/>
      </w:rPr>
    </w:lvl>
    <w:lvl w:ilvl="8">
      <w:start w:val="1"/>
      <w:numFmt w:val="bullet"/>
      <w:lvlText w:val=""/>
      <w:lvlJc w:val="left"/>
      <w:pPr>
        <w:ind w:left="1530" w:hanging="170"/>
      </w:pPr>
      <w:rPr>
        <w:rFonts w:ascii="Wingdings" w:hAnsi="Wingdings" w:hint="default"/>
      </w:rPr>
    </w:lvl>
  </w:abstractNum>
  <w:abstractNum w:abstractNumId="14" w15:restartNumberingAfterBreak="0">
    <w:nsid w:val="37265CB0"/>
    <w:multiLevelType w:val="hybridMultilevel"/>
    <w:tmpl w:val="0FCC46A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084372"/>
    <w:multiLevelType w:val="hybridMultilevel"/>
    <w:tmpl w:val="6310C73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EC6628"/>
    <w:multiLevelType w:val="hybridMultilevel"/>
    <w:tmpl w:val="1E143E46"/>
    <w:lvl w:ilvl="0" w:tplc="A39C1CE0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7D1921"/>
    <w:multiLevelType w:val="hybridMultilevel"/>
    <w:tmpl w:val="7994BA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567178"/>
    <w:multiLevelType w:val="hybridMultilevel"/>
    <w:tmpl w:val="D326D2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8C657B"/>
    <w:multiLevelType w:val="hybridMultilevel"/>
    <w:tmpl w:val="E49CB6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0"/>
  </w:num>
  <w:num w:numId="4">
    <w:abstractNumId w:val="0"/>
  </w:num>
  <w:num w:numId="5">
    <w:abstractNumId w:val="0"/>
  </w:num>
  <w:num w:numId="6">
    <w:abstractNumId w:val="2"/>
  </w:num>
  <w:num w:numId="7">
    <w:abstractNumId w:val="13"/>
  </w:num>
  <w:num w:numId="8">
    <w:abstractNumId w:val="4"/>
  </w:num>
  <w:num w:numId="9">
    <w:abstractNumId w:val="11"/>
  </w:num>
  <w:num w:numId="10">
    <w:abstractNumId w:val="13"/>
  </w:num>
  <w:num w:numId="11">
    <w:abstractNumId w:val="12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9"/>
  </w:num>
  <w:num w:numId="18">
    <w:abstractNumId w:val="13"/>
  </w:num>
  <w:num w:numId="19">
    <w:abstractNumId w:val="16"/>
  </w:num>
  <w:num w:numId="20">
    <w:abstractNumId w:val="13"/>
  </w:num>
  <w:num w:numId="21">
    <w:abstractNumId w:val="13"/>
  </w:num>
  <w:num w:numId="22">
    <w:abstractNumId w:val="18"/>
  </w:num>
  <w:num w:numId="23">
    <w:abstractNumId w:val="13"/>
  </w:num>
  <w:num w:numId="24">
    <w:abstractNumId w:val="13"/>
  </w:num>
  <w:num w:numId="25">
    <w:abstractNumId w:val="10"/>
  </w:num>
  <w:num w:numId="26">
    <w:abstractNumId w:val="3"/>
  </w:num>
  <w:num w:numId="27">
    <w:abstractNumId w:val="8"/>
  </w:num>
  <w:num w:numId="28">
    <w:abstractNumId w:val="0"/>
  </w:num>
  <w:num w:numId="29">
    <w:abstractNumId w:val="19"/>
  </w:num>
  <w:num w:numId="30">
    <w:abstractNumId w:val="17"/>
  </w:num>
  <w:num w:numId="31">
    <w:abstractNumId w:val="6"/>
  </w:num>
  <w:num w:numId="32">
    <w:abstractNumId w:val="5"/>
  </w:num>
  <w:num w:numId="33">
    <w:abstractNumId w:val="13"/>
  </w:num>
  <w:num w:numId="34">
    <w:abstractNumId w:val="13"/>
  </w:num>
  <w:num w:numId="35">
    <w:abstractNumId w:val="14"/>
  </w:num>
  <w:num w:numId="36">
    <w:abstractNumId w:val="15"/>
  </w:num>
  <w:num w:numId="37">
    <w:abstractNumId w:val="1"/>
  </w:num>
  <w:num w:numId="38">
    <w:abstractNumId w:val="7"/>
  </w:num>
  <w:num w:numId="3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activeWritingStyle w:appName="MSWord" w:lang="de-DE" w:vendorID="64" w:dllVersion="6" w:nlCheck="1" w:checkStyle="0"/>
  <w:activeWritingStyle w:appName="MSWord" w:lang="en-US" w:vendorID="64" w:dllVersion="6" w:nlCheck="1" w:checkStyle="1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131078" w:nlCheck="1" w:checkStyle="1"/>
  <w:activeWritingStyle w:appName="MSWord" w:lang="de-DE" w:vendorID="64" w:dllVersion="131078" w:nlCheck="1" w:checkStyle="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292"/>
    <w:rsid w:val="0000531B"/>
    <w:rsid w:val="000143A1"/>
    <w:rsid w:val="00022FC9"/>
    <w:rsid w:val="00033723"/>
    <w:rsid w:val="00043253"/>
    <w:rsid w:val="00065FBF"/>
    <w:rsid w:val="000A623E"/>
    <w:rsid w:val="000D08AF"/>
    <w:rsid w:val="000E23D0"/>
    <w:rsid w:val="000F2A05"/>
    <w:rsid w:val="00114CCB"/>
    <w:rsid w:val="00123928"/>
    <w:rsid w:val="001275B1"/>
    <w:rsid w:val="001315F3"/>
    <w:rsid w:val="00136BDC"/>
    <w:rsid w:val="00150CDF"/>
    <w:rsid w:val="0017766D"/>
    <w:rsid w:val="00197B2E"/>
    <w:rsid w:val="001A6555"/>
    <w:rsid w:val="001B55A0"/>
    <w:rsid w:val="001D2F38"/>
    <w:rsid w:val="001D3212"/>
    <w:rsid w:val="001D5326"/>
    <w:rsid w:val="001D6066"/>
    <w:rsid w:val="001F2249"/>
    <w:rsid w:val="001F7B65"/>
    <w:rsid w:val="002369D4"/>
    <w:rsid w:val="0026110C"/>
    <w:rsid w:val="00261882"/>
    <w:rsid w:val="0026730D"/>
    <w:rsid w:val="00275269"/>
    <w:rsid w:val="00282BA4"/>
    <w:rsid w:val="00291C33"/>
    <w:rsid w:val="0029776A"/>
    <w:rsid w:val="002A40E3"/>
    <w:rsid w:val="002A6F33"/>
    <w:rsid w:val="002C3C50"/>
    <w:rsid w:val="002C7CC0"/>
    <w:rsid w:val="002D0193"/>
    <w:rsid w:val="002F2E41"/>
    <w:rsid w:val="002F59F4"/>
    <w:rsid w:val="00301511"/>
    <w:rsid w:val="00310091"/>
    <w:rsid w:val="003145A5"/>
    <w:rsid w:val="003178A0"/>
    <w:rsid w:val="00324652"/>
    <w:rsid w:val="00337677"/>
    <w:rsid w:val="00342AD2"/>
    <w:rsid w:val="00344B67"/>
    <w:rsid w:val="0037592B"/>
    <w:rsid w:val="00377E5C"/>
    <w:rsid w:val="00384DC4"/>
    <w:rsid w:val="00387460"/>
    <w:rsid w:val="003934DE"/>
    <w:rsid w:val="003963A0"/>
    <w:rsid w:val="0039705A"/>
    <w:rsid w:val="003970AA"/>
    <w:rsid w:val="003B24DF"/>
    <w:rsid w:val="003C4EEF"/>
    <w:rsid w:val="003D1019"/>
    <w:rsid w:val="003D7E5A"/>
    <w:rsid w:val="003F4C80"/>
    <w:rsid w:val="003F6BE9"/>
    <w:rsid w:val="003F763C"/>
    <w:rsid w:val="00400C7B"/>
    <w:rsid w:val="00402045"/>
    <w:rsid w:val="004072CC"/>
    <w:rsid w:val="00412754"/>
    <w:rsid w:val="004237FC"/>
    <w:rsid w:val="0042729A"/>
    <w:rsid w:val="00441C9D"/>
    <w:rsid w:val="004538DC"/>
    <w:rsid w:val="0046311E"/>
    <w:rsid w:val="00470C0A"/>
    <w:rsid w:val="004761FA"/>
    <w:rsid w:val="00482919"/>
    <w:rsid w:val="004873B0"/>
    <w:rsid w:val="004B169F"/>
    <w:rsid w:val="004C6C02"/>
    <w:rsid w:val="004E608C"/>
    <w:rsid w:val="005207A5"/>
    <w:rsid w:val="00525339"/>
    <w:rsid w:val="00537954"/>
    <w:rsid w:val="00543D11"/>
    <w:rsid w:val="005469D8"/>
    <w:rsid w:val="0055015D"/>
    <w:rsid w:val="00575BD1"/>
    <w:rsid w:val="005A7F32"/>
    <w:rsid w:val="005B7F2E"/>
    <w:rsid w:val="005C507E"/>
    <w:rsid w:val="005C6048"/>
    <w:rsid w:val="005D3792"/>
    <w:rsid w:val="005E1911"/>
    <w:rsid w:val="005E4307"/>
    <w:rsid w:val="006114EF"/>
    <w:rsid w:val="00612957"/>
    <w:rsid w:val="00621C62"/>
    <w:rsid w:val="00624800"/>
    <w:rsid w:val="00625C61"/>
    <w:rsid w:val="0063092C"/>
    <w:rsid w:val="0063540C"/>
    <w:rsid w:val="00644165"/>
    <w:rsid w:val="00653DF0"/>
    <w:rsid w:val="006616E8"/>
    <w:rsid w:val="006819B3"/>
    <w:rsid w:val="00683500"/>
    <w:rsid w:val="006A4244"/>
    <w:rsid w:val="006A4A3C"/>
    <w:rsid w:val="006B7A04"/>
    <w:rsid w:val="006C5D66"/>
    <w:rsid w:val="006E06B9"/>
    <w:rsid w:val="006F1A6A"/>
    <w:rsid w:val="007005D0"/>
    <w:rsid w:val="00700FF1"/>
    <w:rsid w:val="0070144E"/>
    <w:rsid w:val="007101B2"/>
    <w:rsid w:val="00710DD1"/>
    <w:rsid w:val="0072129A"/>
    <w:rsid w:val="00731674"/>
    <w:rsid w:val="00734381"/>
    <w:rsid w:val="0075290A"/>
    <w:rsid w:val="00760D86"/>
    <w:rsid w:val="007659A4"/>
    <w:rsid w:val="00780D3F"/>
    <w:rsid w:val="00780F56"/>
    <w:rsid w:val="00785DEC"/>
    <w:rsid w:val="00794BB6"/>
    <w:rsid w:val="00796EDC"/>
    <w:rsid w:val="007B1388"/>
    <w:rsid w:val="007C03A7"/>
    <w:rsid w:val="007D7088"/>
    <w:rsid w:val="007F19E2"/>
    <w:rsid w:val="007F7491"/>
    <w:rsid w:val="00817809"/>
    <w:rsid w:val="00826A5B"/>
    <w:rsid w:val="00832784"/>
    <w:rsid w:val="00851E5F"/>
    <w:rsid w:val="00852859"/>
    <w:rsid w:val="0088593F"/>
    <w:rsid w:val="00891B61"/>
    <w:rsid w:val="008A0B50"/>
    <w:rsid w:val="008A214B"/>
    <w:rsid w:val="008B09D5"/>
    <w:rsid w:val="008B21D2"/>
    <w:rsid w:val="008B4F55"/>
    <w:rsid w:val="008C01CD"/>
    <w:rsid w:val="008C1661"/>
    <w:rsid w:val="008C7725"/>
    <w:rsid w:val="008D3119"/>
    <w:rsid w:val="008D31E2"/>
    <w:rsid w:val="008D4DFB"/>
    <w:rsid w:val="008E2073"/>
    <w:rsid w:val="009011A4"/>
    <w:rsid w:val="00906A28"/>
    <w:rsid w:val="00906B03"/>
    <w:rsid w:val="009072E8"/>
    <w:rsid w:val="009107E5"/>
    <w:rsid w:val="00915563"/>
    <w:rsid w:val="00944D5B"/>
    <w:rsid w:val="009639C8"/>
    <w:rsid w:val="00963C9C"/>
    <w:rsid w:val="00966883"/>
    <w:rsid w:val="00990DB2"/>
    <w:rsid w:val="009B570A"/>
    <w:rsid w:val="009B6845"/>
    <w:rsid w:val="009E2AC8"/>
    <w:rsid w:val="009E3547"/>
    <w:rsid w:val="009E5102"/>
    <w:rsid w:val="009E5E59"/>
    <w:rsid w:val="009F71ED"/>
    <w:rsid w:val="00A123FD"/>
    <w:rsid w:val="00A1376B"/>
    <w:rsid w:val="00A227A2"/>
    <w:rsid w:val="00A242FF"/>
    <w:rsid w:val="00A26C51"/>
    <w:rsid w:val="00A35251"/>
    <w:rsid w:val="00A5672A"/>
    <w:rsid w:val="00A62DE9"/>
    <w:rsid w:val="00A73660"/>
    <w:rsid w:val="00A80BC1"/>
    <w:rsid w:val="00A9151A"/>
    <w:rsid w:val="00AB34E3"/>
    <w:rsid w:val="00AC015C"/>
    <w:rsid w:val="00AC3E22"/>
    <w:rsid w:val="00AC4084"/>
    <w:rsid w:val="00AD6746"/>
    <w:rsid w:val="00B06E5C"/>
    <w:rsid w:val="00B07E41"/>
    <w:rsid w:val="00B20110"/>
    <w:rsid w:val="00B32274"/>
    <w:rsid w:val="00B32717"/>
    <w:rsid w:val="00B34B98"/>
    <w:rsid w:val="00B41B2E"/>
    <w:rsid w:val="00B444E9"/>
    <w:rsid w:val="00B4734D"/>
    <w:rsid w:val="00B504AC"/>
    <w:rsid w:val="00B61649"/>
    <w:rsid w:val="00B806D7"/>
    <w:rsid w:val="00B82AD5"/>
    <w:rsid w:val="00B87837"/>
    <w:rsid w:val="00BC4143"/>
    <w:rsid w:val="00BD080E"/>
    <w:rsid w:val="00BE2295"/>
    <w:rsid w:val="00BE31CC"/>
    <w:rsid w:val="00BE5647"/>
    <w:rsid w:val="00BE6CDD"/>
    <w:rsid w:val="00BF5970"/>
    <w:rsid w:val="00BF7F50"/>
    <w:rsid w:val="00C029F9"/>
    <w:rsid w:val="00C12220"/>
    <w:rsid w:val="00C1268A"/>
    <w:rsid w:val="00C16893"/>
    <w:rsid w:val="00C35F17"/>
    <w:rsid w:val="00C40789"/>
    <w:rsid w:val="00C459B9"/>
    <w:rsid w:val="00C469BC"/>
    <w:rsid w:val="00C60B7D"/>
    <w:rsid w:val="00C6518D"/>
    <w:rsid w:val="00C70409"/>
    <w:rsid w:val="00C75E70"/>
    <w:rsid w:val="00CE210E"/>
    <w:rsid w:val="00CF66E8"/>
    <w:rsid w:val="00D15971"/>
    <w:rsid w:val="00D23598"/>
    <w:rsid w:val="00D52B6C"/>
    <w:rsid w:val="00D6047B"/>
    <w:rsid w:val="00D7418C"/>
    <w:rsid w:val="00D768F2"/>
    <w:rsid w:val="00D80075"/>
    <w:rsid w:val="00D81F7E"/>
    <w:rsid w:val="00DA0E26"/>
    <w:rsid w:val="00DC022E"/>
    <w:rsid w:val="00DE56C1"/>
    <w:rsid w:val="00DF5083"/>
    <w:rsid w:val="00E0188A"/>
    <w:rsid w:val="00E21500"/>
    <w:rsid w:val="00E60E51"/>
    <w:rsid w:val="00E61EDD"/>
    <w:rsid w:val="00E72A69"/>
    <w:rsid w:val="00E90A2F"/>
    <w:rsid w:val="00E91E3C"/>
    <w:rsid w:val="00EA3531"/>
    <w:rsid w:val="00EA4703"/>
    <w:rsid w:val="00ED6CB5"/>
    <w:rsid w:val="00EE06EE"/>
    <w:rsid w:val="00EF7292"/>
    <w:rsid w:val="00F10371"/>
    <w:rsid w:val="00F10E0C"/>
    <w:rsid w:val="00F12AA4"/>
    <w:rsid w:val="00F22973"/>
    <w:rsid w:val="00F42DDF"/>
    <w:rsid w:val="00F70095"/>
    <w:rsid w:val="00F7318A"/>
    <w:rsid w:val="00F75810"/>
    <w:rsid w:val="00F76F2A"/>
    <w:rsid w:val="00F97F1B"/>
    <w:rsid w:val="00FC492A"/>
    <w:rsid w:val="00FD58E9"/>
    <w:rsid w:val="00FD6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89E17B8"/>
  <w15:chartTrackingRefBased/>
  <w15:docId w15:val="{695341BE-E4B7-45FC-AD71-F0A1C3EB5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51E5F"/>
    <w:pPr>
      <w:spacing w:after="120" w:line="240" w:lineRule="auto"/>
    </w:pPr>
    <w:rPr>
      <w:lang w:val="en-US"/>
    </w:rPr>
  </w:style>
  <w:style w:type="paragraph" w:styleId="berschrift1">
    <w:name w:val="heading 1"/>
    <w:aliases w:val="H1 (blue)"/>
    <w:basedOn w:val="Standard"/>
    <w:next w:val="Standard"/>
    <w:link w:val="berschrift1Zchn"/>
    <w:uiPriority w:val="9"/>
    <w:qFormat/>
    <w:rsid w:val="00851E5F"/>
    <w:pPr>
      <w:keepNext/>
      <w:keepLines/>
      <w:numPr>
        <w:numId w:val="1"/>
      </w:numPr>
      <w:pBdr>
        <w:top w:val="single" w:sz="18" w:space="1" w:color="0073A0"/>
      </w:pBdr>
      <w:spacing w:before="360" w:after="240"/>
      <w:outlineLvl w:val="0"/>
    </w:pPr>
    <w:rPr>
      <w:rFonts w:asciiTheme="majorHAnsi" w:eastAsiaTheme="majorEastAsia" w:hAnsiTheme="majorHAnsi" w:cstheme="majorBidi"/>
      <w:color w:val="0073A0" w:themeColor="accent1"/>
      <w:sz w:val="28"/>
      <w:szCs w:val="32"/>
    </w:rPr>
  </w:style>
  <w:style w:type="paragraph" w:styleId="berschrift2">
    <w:name w:val="heading 2"/>
    <w:aliases w:val="H2 (blue)"/>
    <w:basedOn w:val="Standard"/>
    <w:next w:val="Standard"/>
    <w:link w:val="berschrift2Zchn"/>
    <w:uiPriority w:val="9"/>
    <w:unhideWhenUsed/>
    <w:qFormat/>
    <w:rsid w:val="00851E5F"/>
    <w:pPr>
      <w:keepNext/>
      <w:keepLines/>
      <w:numPr>
        <w:ilvl w:val="1"/>
        <w:numId w:val="5"/>
      </w:numPr>
      <w:spacing w:before="240"/>
      <w:outlineLvl w:val="1"/>
    </w:pPr>
    <w:rPr>
      <w:rFonts w:asciiTheme="majorHAnsi" w:eastAsiaTheme="majorEastAsia" w:hAnsiTheme="majorHAnsi" w:cstheme="majorBidi"/>
      <w:color w:val="0073A0" w:themeColor="accent1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rsid w:val="003963A0"/>
    <w:pPr>
      <w:keepNext/>
      <w:keepLines/>
      <w:numPr>
        <w:ilvl w:val="2"/>
        <w:numId w:val="5"/>
      </w:numPr>
      <w:spacing w:before="40"/>
      <w:outlineLvl w:val="2"/>
    </w:pPr>
    <w:rPr>
      <w:rFonts w:asciiTheme="majorHAnsi" w:eastAsiaTheme="majorEastAsia" w:hAnsiTheme="majorHAnsi" w:cstheme="majorBidi"/>
      <w:color w:val="00394F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3963A0"/>
    <w:pPr>
      <w:keepNext/>
      <w:keepLines/>
      <w:numPr>
        <w:ilvl w:val="3"/>
        <w:numId w:val="5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005577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3963A0"/>
    <w:pPr>
      <w:keepNext/>
      <w:keepLines/>
      <w:numPr>
        <w:ilvl w:val="4"/>
        <w:numId w:val="5"/>
      </w:numPr>
      <w:spacing w:before="40"/>
      <w:outlineLvl w:val="4"/>
    </w:pPr>
    <w:rPr>
      <w:rFonts w:asciiTheme="majorHAnsi" w:eastAsiaTheme="majorEastAsia" w:hAnsiTheme="majorHAnsi" w:cstheme="majorBidi"/>
      <w:color w:val="005577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3963A0"/>
    <w:pPr>
      <w:keepNext/>
      <w:keepLines/>
      <w:numPr>
        <w:ilvl w:val="5"/>
        <w:numId w:val="5"/>
      </w:numPr>
      <w:spacing w:before="40"/>
      <w:outlineLvl w:val="5"/>
    </w:pPr>
    <w:rPr>
      <w:rFonts w:asciiTheme="majorHAnsi" w:eastAsiaTheme="majorEastAsia" w:hAnsiTheme="majorHAnsi" w:cstheme="majorBidi"/>
      <w:color w:val="00394F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3963A0"/>
    <w:pPr>
      <w:keepNext/>
      <w:keepLines/>
      <w:numPr>
        <w:ilvl w:val="6"/>
        <w:numId w:val="5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94F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3963A0"/>
    <w:pPr>
      <w:keepNext/>
      <w:keepLines/>
      <w:numPr>
        <w:ilvl w:val="7"/>
        <w:numId w:val="5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3963A0"/>
    <w:pPr>
      <w:keepNext/>
      <w:keepLines/>
      <w:numPr>
        <w:ilvl w:val="8"/>
        <w:numId w:val="5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E31C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E31CC"/>
    <w:rPr>
      <w:sz w:val="19"/>
    </w:rPr>
  </w:style>
  <w:style w:type="paragraph" w:styleId="Fuzeile">
    <w:name w:val="footer"/>
    <w:basedOn w:val="Standard"/>
    <w:link w:val="FuzeileZchn"/>
    <w:uiPriority w:val="99"/>
    <w:unhideWhenUsed/>
    <w:rsid w:val="00BE31CC"/>
    <w:pPr>
      <w:tabs>
        <w:tab w:val="center" w:pos="4820"/>
        <w:tab w:val="right" w:pos="9639"/>
      </w:tabs>
    </w:pPr>
    <w:rPr>
      <w:color w:val="808080" w:themeColor="background1" w:themeShade="80"/>
      <w:sz w:val="16"/>
      <w:szCs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BE31CC"/>
    <w:rPr>
      <w:color w:val="808080" w:themeColor="background1" w:themeShade="80"/>
      <w:sz w:val="16"/>
      <w:szCs w:val="16"/>
    </w:rPr>
  </w:style>
  <w:style w:type="paragraph" w:customStyle="1" w:styleId="Dokumententitel">
    <w:name w:val="Dokumententitel"/>
    <w:basedOn w:val="Standard"/>
    <w:next w:val="Standard"/>
    <w:qFormat/>
    <w:rsid w:val="00851E5F"/>
    <w:pPr>
      <w:pBdr>
        <w:top w:val="single" w:sz="36" w:space="1" w:color="0073A0"/>
      </w:pBdr>
      <w:spacing w:after="480"/>
    </w:pPr>
    <w:rPr>
      <w:rFonts w:asciiTheme="majorHAnsi" w:hAnsiTheme="majorHAnsi"/>
      <w:color w:val="0073A0" w:themeColor="accent1"/>
      <w:sz w:val="36"/>
    </w:rPr>
  </w:style>
  <w:style w:type="character" w:customStyle="1" w:styleId="berschrift1Zchn">
    <w:name w:val="Überschrift 1 Zchn"/>
    <w:aliases w:val="H1 (blue) Zchn"/>
    <w:basedOn w:val="Absatz-Standardschriftart"/>
    <w:link w:val="berschrift1"/>
    <w:uiPriority w:val="9"/>
    <w:rsid w:val="00851E5F"/>
    <w:rPr>
      <w:rFonts w:asciiTheme="majorHAnsi" w:eastAsiaTheme="majorEastAsia" w:hAnsiTheme="majorHAnsi" w:cstheme="majorBidi"/>
      <w:color w:val="0073A0" w:themeColor="accent1"/>
      <w:sz w:val="28"/>
      <w:szCs w:val="32"/>
      <w:lang w:val="en-US"/>
    </w:rPr>
  </w:style>
  <w:style w:type="character" w:customStyle="1" w:styleId="berschrift2Zchn">
    <w:name w:val="Überschrift 2 Zchn"/>
    <w:aliases w:val="H2 (blue) Zchn"/>
    <w:basedOn w:val="Absatz-Standardschriftart"/>
    <w:link w:val="berschrift2"/>
    <w:uiPriority w:val="9"/>
    <w:rsid w:val="00851E5F"/>
    <w:rPr>
      <w:rFonts w:asciiTheme="majorHAnsi" w:eastAsiaTheme="majorEastAsia" w:hAnsiTheme="majorHAnsi" w:cstheme="majorBidi"/>
      <w:color w:val="0073A0" w:themeColor="accent1"/>
      <w:szCs w:val="26"/>
      <w:lang w:val="en-US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D52B6C"/>
    <w:rPr>
      <w:rFonts w:asciiTheme="majorHAnsi" w:eastAsiaTheme="majorEastAsia" w:hAnsiTheme="majorHAnsi" w:cstheme="majorBidi"/>
      <w:color w:val="00394F" w:themeColor="accent1" w:themeShade="7F"/>
      <w:sz w:val="24"/>
      <w:szCs w:val="24"/>
      <w:lang w:val="en-US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D52B6C"/>
    <w:rPr>
      <w:rFonts w:asciiTheme="majorHAnsi" w:eastAsiaTheme="majorEastAsia" w:hAnsiTheme="majorHAnsi" w:cstheme="majorBidi"/>
      <w:i/>
      <w:iCs/>
      <w:color w:val="005577" w:themeColor="accent1" w:themeShade="BF"/>
      <w:sz w:val="19"/>
      <w:lang w:val="en-US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D52B6C"/>
    <w:rPr>
      <w:rFonts w:asciiTheme="majorHAnsi" w:eastAsiaTheme="majorEastAsia" w:hAnsiTheme="majorHAnsi" w:cstheme="majorBidi"/>
      <w:color w:val="005577" w:themeColor="accent1" w:themeShade="BF"/>
      <w:sz w:val="19"/>
      <w:lang w:val="en-US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D52B6C"/>
    <w:rPr>
      <w:rFonts w:asciiTheme="majorHAnsi" w:eastAsiaTheme="majorEastAsia" w:hAnsiTheme="majorHAnsi" w:cstheme="majorBidi"/>
      <w:color w:val="00394F" w:themeColor="accent1" w:themeShade="7F"/>
      <w:sz w:val="19"/>
      <w:lang w:val="en-US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52B6C"/>
    <w:rPr>
      <w:rFonts w:asciiTheme="majorHAnsi" w:eastAsiaTheme="majorEastAsia" w:hAnsiTheme="majorHAnsi" w:cstheme="majorBidi"/>
      <w:i/>
      <w:iCs/>
      <w:color w:val="00394F" w:themeColor="accent1" w:themeShade="7F"/>
      <w:sz w:val="19"/>
      <w:lang w:val="en-US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52B6C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52B6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/>
    </w:rPr>
  </w:style>
  <w:style w:type="paragraph" w:customStyle="1" w:styleId="Bullet">
    <w:name w:val="Bullet"/>
    <w:basedOn w:val="Standard"/>
    <w:qFormat/>
    <w:rsid w:val="00851E5F"/>
    <w:pPr>
      <w:numPr>
        <w:numId w:val="2"/>
      </w:numPr>
    </w:pPr>
  </w:style>
  <w:style w:type="paragraph" w:customStyle="1" w:styleId="H1green">
    <w:name w:val="H1 (green)"/>
    <w:basedOn w:val="berschrift1"/>
    <w:qFormat/>
    <w:rsid w:val="00851E5F"/>
    <w:pPr>
      <w:pBdr>
        <w:top w:val="single" w:sz="18" w:space="1" w:color="A0BE78" w:themeColor="accent3"/>
      </w:pBdr>
    </w:pPr>
    <w:rPr>
      <w:color w:val="A0BE78" w:themeColor="accent3"/>
    </w:rPr>
  </w:style>
  <w:style w:type="paragraph" w:customStyle="1" w:styleId="H2green">
    <w:name w:val="H2 (green)"/>
    <w:basedOn w:val="berschrift2"/>
    <w:qFormat/>
    <w:rsid w:val="00851E5F"/>
    <w:rPr>
      <w:color w:val="A0BE78" w:themeColor="accent3"/>
    </w:rPr>
  </w:style>
  <w:style w:type="paragraph" w:customStyle="1" w:styleId="H1red">
    <w:name w:val="H1 (red)"/>
    <w:basedOn w:val="berschrift1"/>
    <w:qFormat/>
    <w:rsid w:val="00851E5F"/>
    <w:pPr>
      <w:pBdr>
        <w:top w:val="single" w:sz="18" w:space="1" w:color="C80A00" w:themeColor="accent5"/>
      </w:pBdr>
    </w:pPr>
    <w:rPr>
      <w:b/>
      <w:color w:val="C80A00" w:themeColor="accent5"/>
    </w:rPr>
  </w:style>
  <w:style w:type="paragraph" w:customStyle="1" w:styleId="H2red">
    <w:name w:val="H2 (red)"/>
    <w:basedOn w:val="berschrift2"/>
    <w:qFormat/>
    <w:rsid w:val="00851E5F"/>
    <w:rPr>
      <w:color w:val="C80A00" w:themeColor="accent5"/>
    </w:rPr>
  </w:style>
  <w:style w:type="character" w:styleId="Hyperlink">
    <w:name w:val="Hyperlink"/>
    <w:basedOn w:val="Absatz-Standardschriftart"/>
    <w:uiPriority w:val="99"/>
    <w:unhideWhenUsed/>
    <w:rsid w:val="00BE2295"/>
    <w:rPr>
      <w:color w:val="000000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BE2295"/>
    <w:rPr>
      <w:color w:val="605E5C"/>
      <w:shd w:val="clear" w:color="auto" w:fill="E1DFDD"/>
    </w:rPr>
  </w:style>
  <w:style w:type="paragraph" w:customStyle="1" w:styleId="GHTitelHeadline">
    <w:name w:val="GH Titel Headline"/>
    <w:basedOn w:val="Standard"/>
    <w:next w:val="Standard"/>
    <w:rsid w:val="00A123FD"/>
    <w:pPr>
      <w:spacing w:after="480"/>
    </w:pPr>
    <w:rPr>
      <w:rFonts w:asciiTheme="majorHAnsi" w:hAnsiTheme="majorHAnsi"/>
      <w:color w:val="0073A0" w:themeColor="accent1"/>
      <w:sz w:val="3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91C33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91C33"/>
    <w:rPr>
      <w:rFonts w:ascii="Segoe UI" w:hAnsi="Segoe UI" w:cs="Segoe UI"/>
      <w:sz w:val="18"/>
      <w:szCs w:val="18"/>
      <w:lang w:val="en-US"/>
    </w:rPr>
  </w:style>
  <w:style w:type="table" w:styleId="Tabellenraster">
    <w:name w:val="Table Grid"/>
    <w:basedOn w:val="NormaleTabelle"/>
    <w:uiPriority w:val="59"/>
    <w:rsid w:val="00780F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rsid w:val="007D7088"/>
    <w:pPr>
      <w:ind w:left="720"/>
      <w:contextualSpacing/>
    </w:pPr>
  </w:style>
  <w:style w:type="character" w:customStyle="1" w:styleId="lrzxr">
    <w:name w:val="lrzxr"/>
    <w:basedOn w:val="Absatz-Standardschriftart"/>
    <w:rsid w:val="00114CCB"/>
  </w:style>
  <w:style w:type="table" w:styleId="Gitternetztabelle1hellAkzent6">
    <w:name w:val="Grid Table 1 Light Accent 6"/>
    <w:basedOn w:val="NormaleTabelle"/>
    <w:uiPriority w:val="46"/>
    <w:rsid w:val="00197B2E"/>
    <w:pPr>
      <w:spacing w:after="0" w:line="240" w:lineRule="auto"/>
    </w:pPr>
    <w:tblPr>
      <w:tblStyleRowBandSize w:val="1"/>
      <w:tblStyleColBandSize w:val="1"/>
      <w:tblBorders>
        <w:top w:val="single" w:sz="4" w:space="0" w:color="D8DADC" w:themeColor="accent6" w:themeTint="66"/>
        <w:left w:val="single" w:sz="4" w:space="0" w:color="D8DADC" w:themeColor="accent6" w:themeTint="66"/>
        <w:bottom w:val="single" w:sz="4" w:space="0" w:color="D8DADC" w:themeColor="accent6" w:themeTint="66"/>
        <w:right w:val="single" w:sz="4" w:space="0" w:color="D8DADC" w:themeColor="accent6" w:themeTint="66"/>
        <w:insideH w:val="single" w:sz="4" w:space="0" w:color="D8DADC" w:themeColor="accent6" w:themeTint="66"/>
        <w:insideV w:val="single" w:sz="4" w:space="0" w:color="D8DAD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5C8C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5C8C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Funotentext">
    <w:name w:val="footnote text"/>
    <w:basedOn w:val="Standard"/>
    <w:link w:val="FunotentextZchn"/>
    <w:uiPriority w:val="99"/>
    <w:semiHidden/>
    <w:unhideWhenUsed/>
    <w:rsid w:val="00A35251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35251"/>
    <w:rPr>
      <w:sz w:val="20"/>
      <w:szCs w:val="20"/>
      <w:lang w:val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A35251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6188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61882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61882"/>
    <w:rPr>
      <w:sz w:val="20"/>
      <w:szCs w:val="20"/>
      <w:lang w:val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6188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61882"/>
    <w:rPr>
      <w:b/>
      <w:bCs/>
      <w:sz w:val="20"/>
      <w:szCs w:val="20"/>
      <w:lang w:val="en-US"/>
    </w:rPr>
  </w:style>
  <w:style w:type="character" w:styleId="Platzhaltertext">
    <w:name w:val="Placeholder Text"/>
    <w:basedOn w:val="Absatz-Standardschriftart"/>
    <w:uiPriority w:val="99"/>
    <w:semiHidden/>
    <w:rsid w:val="0063540C"/>
    <w:rPr>
      <w:color w:val="808080"/>
    </w:rPr>
  </w:style>
  <w:style w:type="table" w:customStyle="1" w:styleId="GLOHRA">
    <w:name w:val="GLOHRA"/>
    <w:basedOn w:val="NormaleTabelle"/>
    <w:uiPriority w:val="99"/>
    <w:rsid w:val="00F70095"/>
    <w:pPr>
      <w:spacing w:after="0" w:line="240" w:lineRule="auto"/>
    </w:pPr>
    <w:tblPr>
      <w:tblBorders>
        <w:bottom w:val="single" w:sz="4" w:space="0" w:color="0073A0" w:themeColor="accent1"/>
        <w:insideH w:val="single" w:sz="4" w:space="0" w:color="0073A0" w:themeColor="accent1"/>
      </w:tblBorders>
      <w:tblCellMar>
        <w:top w:w="85" w:type="dxa"/>
        <w:left w:w="0" w:type="dxa"/>
        <w:right w:w="0" w:type="dxa"/>
      </w:tblCellMar>
    </w:tblPr>
    <w:tblStylePr w:type="firstRow">
      <w:rPr>
        <w:rFonts w:asciiTheme="majorHAnsi" w:hAnsiTheme="majorHAnsi"/>
      </w:rPr>
    </w:tblStylePr>
  </w:style>
  <w:style w:type="paragraph" w:customStyle="1" w:styleId="BrandName">
    <w:name w:val="BrandName"/>
    <w:basedOn w:val="Standard"/>
    <w:next w:val="Standard"/>
    <w:qFormat/>
    <w:rsid w:val="00EF7292"/>
    <w:pPr>
      <w:spacing w:after="480"/>
    </w:pPr>
    <w:rPr>
      <w:rFonts w:asciiTheme="majorHAnsi" w:hAnsiTheme="majorHAnsi"/>
      <w:color w:val="0073A0" w:themeColor="accent1"/>
      <w:sz w:val="32"/>
    </w:rPr>
  </w:style>
  <w:style w:type="paragraph" w:customStyle="1" w:styleId="WHSFunote">
    <w:name w:val="WHS Fußnote"/>
    <w:basedOn w:val="Funotentext"/>
    <w:link w:val="WHSFunoteZchn"/>
    <w:autoRedefine/>
    <w:qFormat/>
    <w:rsid w:val="00EF7292"/>
    <w:pPr>
      <w:suppressAutoHyphens/>
      <w:autoSpaceDN w:val="0"/>
      <w:spacing w:after="160" w:line="259" w:lineRule="auto"/>
      <w:textAlignment w:val="baseline"/>
    </w:pPr>
    <w:rPr>
      <w:rFonts w:eastAsiaTheme="minorHAnsi"/>
      <w:lang w:eastAsia="en-US"/>
    </w:rPr>
  </w:style>
  <w:style w:type="character" w:customStyle="1" w:styleId="WHSFunoteZchn">
    <w:name w:val="WHS Fußnote Zchn"/>
    <w:basedOn w:val="Absatz-Standardschriftart"/>
    <w:link w:val="WHSFunote"/>
    <w:rsid w:val="00EF7292"/>
    <w:rPr>
      <w:rFonts w:eastAsiaTheme="minorHAnsi"/>
      <w:sz w:val="20"/>
      <w:szCs w:val="20"/>
      <w:lang w:val="en-US" w:eastAsia="en-US"/>
    </w:rPr>
  </w:style>
  <w:style w:type="paragraph" w:styleId="Verzeichnis2">
    <w:name w:val="toc 2"/>
    <w:basedOn w:val="Standard"/>
    <w:next w:val="Standard"/>
    <w:autoRedefine/>
    <w:uiPriority w:val="39"/>
    <w:unhideWhenUsed/>
    <w:rsid w:val="00F22973"/>
    <w:pPr>
      <w:spacing w:after="100"/>
      <w:ind w:left="220"/>
    </w:pPr>
  </w:style>
  <w:style w:type="paragraph" w:styleId="Verzeichnis1">
    <w:name w:val="toc 1"/>
    <w:basedOn w:val="Standard"/>
    <w:next w:val="Standard"/>
    <w:autoRedefine/>
    <w:uiPriority w:val="39"/>
    <w:unhideWhenUsed/>
    <w:rsid w:val="00F22973"/>
    <w:pPr>
      <w:spacing w:after="100"/>
    </w:pPr>
  </w:style>
  <w:style w:type="paragraph" w:customStyle="1" w:styleId="CharitTabelle">
    <w:name w:val="Charité Tabelle"/>
    <w:basedOn w:val="Standard"/>
    <w:link w:val="CharitTabelleZchn"/>
    <w:qFormat/>
    <w:rsid w:val="00F22973"/>
    <w:pPr>
      <w:spacing w:after="0" w:line="259" w:lineRule="auto"/>
    </w:pPr>
    <w:rPr>
      <w:rFonts w:eastAsia="Times New Roman" w:cstheme="minorHAnsi"/>
      <w:iCs/>
      <w:sz w:val="20"/>
      <w:lang w:eastAsia="de-DE"/>
    </w:rPr>
  </w:style>
  <w:style w:type="character" w:customStyle="1" w:styleId="CharitTabelleZchn">
    <w:name w:val="Charité Tabelle Zchn"/>
    <w:basedOn w:val="Absatz-Standardschriftart"/>
    <w:link w:val="CharitTabelle"/>
    <w:rsid w:val="00F22973"/>
    <w:rPr>
      <w:rFonts w:eastAsia="Times New Roman" w:cstheme="minorHAnsi"/>
      <w:iCs/>
      <w:sz w:val="20"/>
      <w:lang w:val="en-US" w:eastAsia="de-DE"/>
    </w:rPr>
  </w:style>
  <w:style w:type="table" w:customStyle="1" w:styleId="TabellemithellemGitternetz1">
    <w:name w:val="Tabelle mit hellem Gitternetz1"/>
    <w:basedOn w:val="NormaleTabelle"/>
    <w:uiPriority w:val="40"/>
    <w:rsid w:val="00F2297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EinfacheTabelle2">
    <w:name w:val="Plain Table 2"/>
    <w:basedOn w:val="NormaleTabelle"/>
    <w:uiPriority w:val="42"/>
    <w:rsid w:val="00F2297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StandardWeb">
    <w:name w:val="Normal (Web)"/>
    <w:basedOn w:val="Standard"/>
    <w:uiPriority w:val="99"/>
    <w:unhideWhenUsed/>
    <w:rsid w:val="00F22973"/>
    <w:pPr>
      <w:spacing w:after="0"/>
    </w:pPr>
    <w:rPr>
      <w:rFonts w:ascii="Times New Roman" w:eastAsiaTheme="minorHAnsi" w:hAnsi="Times New Roman" w:cs="Times New Roman"/>
      <w:sz w:val="24"/>
      <w:szCs w:val="24"/>
      <w:lang w:val="de-DE" w:eastAsia="de-DE"/>
    </w:rPr>
  </w:style>
  <w:style w:type="table" w:styleId="TabellemithellemGitternetz">
    <w:name w:val="Grid Table Light"/>
    <w:basedOn w:val="NormaleTabelle"/>
    <w:uiPriority w:val="40"/>
    <w:rsid w:val="009072E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304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oodmanl\Documents\Benutzerdefinierte%20Office-Vorlagen\210630_GLOHRA_Factsheet.dotx" TargetMode="External"/></Relationships>
</file>

<file path=word/theme/theme1.xml><?xml version="1.0" encoding="utf-8"?>
<a:theme xmlns:a="http://schemas.openxmlformats.org/drawingml/2006/main" name="Larissa">
  <a:themeElements>
    <a:clrScheme name="Benutzerdefiniert 20">
      <a:dk1>
        <a:sysClr val="windowText" lastClr="000000"/>
      </a:dk1>
      <a:lt1>
        <a:sysClr val="window" lastClr="FFFFFF"/>
      </a:lt1>
      <a:dk2>
        <a:srgbClr val="A0A5A9"/>
      </a:dk2>
      <a:lt2>
        <a:srgbClr val="DADCDE"/>
      </a:lt2>
      <a:accent1>
        <a:srgbClr val="0073A0"/>
      </a:accent1>
      <a:accent2>
        <a:srgbClr val="87C8D7"/>
      </a:accent2>
      <a:accent3>
        <a:srgbClr val="A0BE78"/>
      </a:accent3>
      <a:accent4>
        <a:srgbClr val="D2C800"/>
      </a:accent4>
      <a:accent5>
        <a:srgbClr val="C80A00"/>
      </a:accent5>
      <a:accent6>
        <a:srgbClr val="A0A5A9"/>
      </a:accent6>
      <a:hlink>
        <a:srgbClr val="000000"/>
      </a:hlink>
      <a:folHlink>
        <a:srgbClr val="000000"/>
      </a:folHlink>
    </a:clrScheme>
    <a:fontScheme name="Benutzerdefiniert 11">
      <a:majorFont>
        <a:latin typeface="Nunito Black"/>
        <a:ea typeface=""/>
        <a:cs typeface=""/>
      </a:majorFont>
      <a:minorFont>
        <a:latin typeface="Nunito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4AC8F147ABCFF4682F92CC3B47C8A0A" ma:contentTypeVersion="10" ma:contentTypeDescription="Ein neues Dokument erstellen." ma:contentTypeScope="" ma:versionID="c05c58a642802f0bfa1a24b7c92d5f6a">
  <xsd:schema xmlns:xsd="http://www.w3.org/2001/XMLSchema" xmlns:xs="http://www.w3.org/2001/XMLSchema" xmlns:p="http://schemas.microsoft.com/office/2006/metadata/properties" xmlns:ns2="983f223a-56c3-4303-ad11-c1a3f64164f9" targetNamespace="http://schemas.microsoft.com/office/2006/metadata/properties" ma:root="true" ma:fieldsID="0efff1deb240beb446b50f59e07355c1" ns2:_="">
    <xsd:import namespace="983f223a-56c3-4303-ad11-c1a3f64164f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3f223a-56c3-4303-ad11-c1a3f64164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F2C0C7-583B-42B6-A381-892A932F2E8B}">
  <ds:schemaRefs>
    <ds:schemaRef ds:uri="http://schemas.microsoft.com/office/infopath/2007/PartnerControls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983f223a-56c3-4303-ad11-c1a3f64164f9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7529E1C0-DD47-4980-ABEB-2267DF9EF8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3f223a-56c3-4303-ad11-c1a3f64164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77950B8-0525-4A7D-95E2-612514EAC0A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FBC2C4D-258B-40D7-9973-A5ACC1C52E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210630_GLOHRA_Factsheet.dotx</Template>
  <TotalTime>0</TotalTime>
  <Pages>6</Pages>
  <Words>577</Words>
  <Characters>3638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German Alliance for Global Health Research (GLOHRA)</Company>
  <LinksUpToDate>false</LinksUpToDate>
  <CharactersWithSpaces>4207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Goodman, Leah</dc:creator>
  <cp:keywords/>
  <dc:description/>
  <cp:lastModifiedBy>Anton, Nora</cp:lastModifiedBy>
  <cp:revision>4</cp:revision>
  <cp:lastPrinted>2021-09-28T14:16:00Z</cp:lastPrinted>
  <dcterms:created xsi:type="dcterms:W3CDTF">2022-05-23T11:40:00Z</dcterms:created>
  <dcterms:modified xsi:type="dcterms:W3CDTF">2022-05-24T09:29:00Z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0x01010024AC8F147ABCFF4682F92CC3B47C8A0A</vt:lpwstr>
  </property>
</Properties>
</file>