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9ABE50" w14:textId="6610C4A1" w:rsidR="00070881" w:rsidRDefault="001A2A8C" w:rsidP="00070881">
      <w:pPr>
        <w:pStyle w:val="Dokumententitel"/>
        <w:spacing w:after="120"/>
        <w:jc w:val="center"/>
        <w:rPr>
          <w:sz w:val="34"/>
          <w:szCs w:val="34"/>
        </w:rPr>
      </w:pPr>
      <w:r w:rsidRPr="0084162A">
        <w:rPr>
          <w:sz w:val="34"/>
          <w:szCs w:val="34"/>
        </w:rPr>
        <w:t>Global He</w:t>
      </w:r>
      <w:r w:rsidR="00070881">
        <w:rPr>
          <w:sz w:val="34"/>
          <w:szCs w:val="34"/>
        </w:rPr>
        <w:t>alth Academy –Application Form</w:t>
      </w:r>
    </w:p>
    <w:p w14:paraId="18325B1C" w14:textId="041D889A" w:rsidR="00D52B6C" w:rsidRPr="0084162A" w:rsidRDefault="0084162A" w:rsidP="00070881">
      <w:pPr>
        <w:pStyle w:val="Dokumententitel"/>
        <w:spacing w:after="120"/>
        <w:jc w:val="center"/>
        <w:rPr>
          <w:sz w:val="34"/>
          <w:szCs w:val="34"/>
        </w:rPr>
      </w:pPr>
      <w:r w:rsidRPr="0084162A">
        <w:rPr>
          <w:sz w:val="34"/>
          <w:szCs w:val="34"/>
        </w:rPr>
        <w:t xml:space="preserve">GLOHRA </w:t>
      </w:r>
      <w:r w:rsidR="0090302A">
        <w:rPr>
          <w:sz w:val="34"/>
          <w:szCs w:val="34"/>
        </w:rPr>
        <w:t>field trip</w:t>
      </w:r>
    </w:p>
    <w:p w14:paraId="5EDE01D5" w14:textId="77777777" w:rsidR="00780F56" w:rsidRPr="0062251D" w:rsidRDefault="001A2A8C" w:rsidP="0062251D">
      <w:pPr>
        <w:pStyle w:val="H1green"/>
      </w:pPr>
      <w:r w:rsidRPr="0062251D">
        <w:t>Name and affiliation</w:t>
      </w:r>
    </w:p>
    <w:p w14:paraId="05F93F38" w14:textId="21BF0DB1" w:rsidR="001A2A8C" w:rsidRPr="00F830E9" w:rsidRDefault="001A2A8C" w:rsidP="001A2A8C">
      <w:pPr>
        <w:spacing w:after="0"/>
        <w:jc w:val="both"/>
        <w:rPr>
          <w:rFonts w:eastAsia="Times New Roman" w:cstheme="minorHAnsi"/>
          <w:lang w:eastAsia="de-DE"/>
        </w:rPr>
      </w:pPr>
      <w:r w:rsidRPr="00F830E9">
        <w:rPr>
          <w:rFonts w:eastAsia="Times New Roman" w:cstheme="minorHAnsi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F830E9">
        <w:rPr>
          <w:rFonts w:eastAsia="Times New Roman" w:cstheme="minorHAnsi"/>
          <w:lang w:eastAsia="de-DE"/>
        </w:rPr>
        <w:instrText xml:space="preserve"> FORMTEXT </w:instrText>
      </w:r>
      <w:r w:rsidRPr="00F830E9">
        <w:rPr>
          <w:rFonts w:eastAsia="Times New Roman" w:cstheme="minorHAnsi"/>
          <w:lang w:eastAsia="de-DE"/>
        </w:rPr>
      </w:r>
      <w:r w:rsidRPr="00F830E9">
        <w:rPr>
          <w:rFonts w:eastAsia="Times New Roman" w:cstheme="minorHAnsi"/>
          <w:lang w:eastAsia="de-DE"/>
        </w:rPr>
        <w:fldChar w:fldCharType="separate"/>
      </w:r>
      <w:r w:rsidRPr="00421CDC">
        <w:rPr>
          <w:noProof/>
          <w:lang w:eastAsia="de-DE"/>
        </w:rPr>
        <w:t> </w:t>
      </w:r>
      <w:r w:rsidRPr="00421CDC">
        <w:rPr>
          <w:noProof/>
          <w:lang w:eastAsia="de-DE"/>
        </w:rPr>
        <w:t> </w:t>
      </w:r>
      <w:r w:rsidRPr="00421CDC">
        <w:rPr>
          <w:noProof/>
          <w:lang w:eastAsia="de-DE"/>
        </w:rPr>
        <w:t> </w:t>
      </w:r>
      <w:r w:rsidRPr="00421CDC">
        <w:rPr>
          <w:noProof/>
          <w:lang w:eastAsia="de-DE"/>
        </w:rPr>
        <w:t> </w:t>
      </w:r>
      <w:r w:rsidRPr="00421CDC">
        <w:rPr>
          <w:noProof/>
          <w:lang w:eastAsia="de-DE"/>
        </w:rPr>
        <w:t> </w:t>
      </w:r>
      <w:r w:rsidRPr="00F830E9">
        <w:rPr>
          <w:rFonts w:eastAsia="Times New Roman" w:cstheme="minorHAnsi"/>
          <w:lang w:eastAsia="de-DE"/>
        </w:rPr>
        <w:fldChar w:fldCharType="end"/>
      </w:r>
      <w:r w:rsidRPr="00F830E9">
        <w:rPr>
          <w:rFonts w:eastAsia="Times New Roman" w:cstheme="minorHAnsi"/>
          <w:lang w:eastAsia="de-DE"/>
        </w:rPr>
        <w:tab/>
      </w:r>
      <w:r w:rsidRPr="00F830E9">
        <w:rPr>
          <w:rFonts w:eastAsia="Times New Roman" w:cstheme="minorHAnsi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F830E9">
        <w:rPr>
          <w:rFonts w:eastAsia="Times New Roman" w:cstheme="minorHAnsi"/>
          <w:lang w:eastAsia="de-DE"/>
        </w:rPr>
        <w:instrText xml:space="preserve"> FORMTEXT </w:instrText>
      </w:r>
      <w:r w:rsidRPr="00F830E9">
        <w:rPr>
          <w:rFonts w:eastAsia="Times New Roman" w:cstheme="minorHAnsi"/>
          <w:lang w:eastAsia="de-DE"/>
        </w:rPr>
      </w:r>
      <w:r w:rsidRPr="00F830E9">
        <w:rPr>
          <w:rFonts w:eastAsia="Times New Roman" w:cstheme="minorHAnsi"/>
          <w:lang w:eastAsia="de-DE"/>
        </w:rPr>
        <w:fldChar w:fldCharType="separate"/>
      </w:r>
      <w:r w:rsidRPr="00421CDC">
        <w:rPr>
          <w:noProof/>
          <w:lang w:eastAsia="de-DE"/>
        </w:rPr>
        <w:t> </w:t>
      </w:r>
      <w:r w:rsidRPr="00421CDC">
        <w:rPr>
          <w:noProof/>
          <w:lang w:eastAsia="de-DE"/>
        </w:rPr>
        <w:t> </w:t>
      </w:r>
      <w:r w:rsidRPr="00421CDC">
        <w:rPr>
          <w:noProof/>
          <w:lang w:eastAsia="de-DE"/>
        </w:rPr>
        <w:t> </w:t>
      </w:r>
      <w:r w:rsidRPr="00421CDC">
        <w:rPr>
          <w:noProof/>
          <w:lang w:eastAsia="de-DE"/>
        </w:rPr>
        <w:t> </w:t>
      </w:r>
      <w:r w:rsidRPr="00421CDC">
        <w:rPr>
          <w:noProof/>
          <w:lang w:eastAsia="de-DE"/>
        </w:rPr>
        <w:t> </w:t>
      </w:r>
      <w:r w:rsidRPr="00F830E9">
        <w:rPr>
          <w:rFonts w:eastAsia="Times New Roman" w:cstheme="minorHAnsi"/>
          <w:lang w:eastAsia="de-DE"/>
        </w:rPr>
        <w:fldChar w:fldCharType="end"/>
      </w:r>
      <w:r w:rsidRPr="00F830E9">
        <w:rPr>
          <w:rFonts w:eastAsia="Times New Roman" w:cstheme="minorHAnsi"/>
          <w:lang w:eastAsia="de-DE"/>
        </w:rPr>
        <w:tab/>
      </w:r>
      <w:r w:rsidRPr="00F830E9">
        <w:rPr>
          <w:rFonts w:eastAsia="Times New Roman" w:cstheme="minorHAnsi"/>
          <w:lang w:eastAsia="de-DE"/>
        </w:rPr>
        <w:tab/>
      </w:r>
      <w:r w:rsidRPr="00F830E9">
        <w:rPr>
          <w:rFonts w:eastAsia="Times New Roman" w:cstheme="minorHAnsi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F830E9">
        <w:rPr>
          <w:rFonts w:eastAsia="Times New Roman" w:cstheme="minorHAnsi"/>
          <w:lang w:eastAsia="de-DE"/>
        </w:rPr>
        <w:instrText xml:space="preserve"> FORMTEXT </w:instrText>
      </w:r>
      <w:r w:rsidRPr="00F830E9">
        <w:rPr>
          <w:rFonts w:eastAsia="Times New Roman" w:cstheme="minorHAnsi"/>
          <w:lang w:eastAsia="de-DE"/>
        </w:rPr>
      </w:r>
      <w:r w:rsidRPr="00F830E9">
        <w:rPr>
          <w:rFonts w:eastAsia="Times New Roman" w:cstheme="minorHAnsi"/>
          <w:lang w:eastAsia="de-DE"/>
        </w:rPr>
        <w:fldChar w:fldCharType="separate"/>
      </w:r>
      <w:r w:rsidRPr="00421CDC">
        <w:rPr>
          <w:noProof/>
          <w:lang w:eastAsia="de-DE"/>
        </w:rPr>
        <w:t> </w:t>
      </w:r>
      <w:r w:rsidRPr="00421CDC">
        <w:rPr>
          <w:noProof/>
          <w:lang w:eastAsia="de-DE"/>
        </w:rPr>
        <w:t> </w:t>
      </w:r>
      <w:r w:rsidRPr="00421CDC">
        <w:rPr>
          <w:noProof/>
          <w:lang w:eastAsia="de-DE"/>
        </w:rPr>
        <w:t> </w:t>
      </w:r>
      <w:r w:rsidRPr="00421CDC">
        <w:rPr>
          <w:noProof/>
          <w:lang w:eastAsia="de-DE"/>
        </w:rPr>
        <w:t> </w:t>
      </w:r>
      <w:r w:rsidRPr="00421CDC">
        <w:rPr>
          <w:noProof/>
          <w:lang w:eastAsia="de-DE"/>
        </w:rPr>
        <w:t> </w:t>
      </w:r>
      <w:r w:rsidRPr="00F830E9">
        <w:rPr>
          <w:rFonts w:eastAsia="Times New Roman" w:cstheme="minorHAnsi"/>
          <w:lang w:eastAsia="de-DE"/>
        </w:rPr>
        <w:fldChar w:fldCharType="end"/>
      </w:r>
      <w:r w:rsidRPr="00F830E9">
        <w:rPr>
          <w:rFonts w:eastAsia="Times New Roman" w:cstheme="minorHAnsi"/>
          <w:lang w:eastAsia="de-DE"/>
        </w:rPr>
        <w:tab/>
      </w:r>
      <w:r w:rsidRPr="00F830E9">
        <w:rPr>
          <w:rFonts w:eastAsia="Times New Roman" w:cstheme="minorHAnsi"/>
          <w:lang w:eastAsia="de-DE"/>
        </w:rPr>
        <w:tab/>
      </w:r>
      <w:r w:rsidRPr="00F830E9">
        <w:rPr>
          <w:rFonts w:eastAsia="Times New Roman" w:cstheme="minorHAnsi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F830E9">
        <w:rPr>
          <w:rFonts w:eastAsia="Times New Roman" w:cstheme="minorHAnsi"/>
          <w:lang w:eastAsia="de-DE"/>
        </w:rPr>
        <w:instrText xml:space="preserve"> FORMTEXT </w:instrText>
      </w:r>
      <w:r w:rsidRPr="00F830E9">
        <w:rPr>
          <w:rFonts w:eastAsia="Times New Roman" w:cstheme="minorHAnsi"/>
          <w:lang w:eastAsia="de-DE"/>
        </w:rPr>
      </w:r>
      <w:r w:rsidRPr="00F830E9">
        <w:rPr>
          <w:rFonts w:eastAsia="Times New Roman" w:cstheme="minorHAnsi"/>
          <w:lang w:eastAsia="de-DE"/>
        </w:rPr>
        <w:fldChar w:fldCharType="separate"/>
      </w:r>
      <w:r w:rsidRPr="00421CDC">
        <w:rPr>
          <w:noProof/>
          <w:lang w:eastAsia="de-DE"/>
        </w:rPr>
        <w:t> </w:t>
      </w:r>
      <w:r w:rsidRPr="00421CDC">
        <w:rPr>
          <w:noProof/>
          <w:lang w:eastAsia="de-DE"/>
        </w:rPr>
        <w:t> </w:t>
      </w:r>
      <w:r w:rsidRPr="00421CDC">
        <w:rPr>
          <w:noProof/>
          <w:lang w:eastAsia="de-DE"/>
        </w:rPr>
        <w:t> </w:t>
      </w:r>
      <w:r w:rsidRPr="00421CDC">
        <w:rPr>
          <w:noProof/>
          <w:lang w:eastAsia="de-DE"/>
        </w:rPr>
        <w:t> </w:t>
      </w:r>
      <w:r w:rsidRPr="00421CDC">
        <w:rPr>
          <w:noProof/>
          <w:lang w:eastAsia="de-DE"/>
        </w:rPr>
        <w:t> </w:t>
      </w:r>
      <w:r w:rsidRPr="00F830E9">
        <w:rPr>
          <w:rFonts w:eastAsia="Times New Roman" w:cstheme="minorHAnsi"/>
          <w:lang w:eastAsia="de-DE"/>
        </w:rPr>
        <w:fldChar w:fldCharType="end"/>
      </w:r>
      <w:bookmarkEnd w:id="0"/>
      <w:r w:rsidRPr="00F830E9">
        <w:rPr>
          <w:rFonts w:eastAsia="Times New Roman" w:cstheme="minorHAnsi"/>
          <w:lang w:eastAsia="de-DE"/>
        </w:rPr>
        <w:tab/>
      </w:r>
      <w:r w:rsidRPr="00F830E9">
        <w:rPr>
          <w:rFonts w:eastAsia="Times New Roman" w:cstheme="minorHAnsi"/>
          <w:lang w:eastAsia="de-DE"/>
        </w:rPr>
        <w:tab/>
      </w:r>
      <w:r w:rsidRPr="00F830E9">
        <w:rPr>
          <w:rFonts w:eastAsia="Times New Roman" w:cstheme="minorHAnsi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F830E9">
        <w:rPr>
          <w:rFonts w:eastAsia="Times New Roman" w:cstheme="minorHAnsi"/>
          <w:lang w:eastAsia="de-DE"/>
        </w:rPr>
        <w:instrText xml:space="preserve"> FORMTEXT </w:instrText>
      </w:r>
      <w:r w:rsidRPr="00F830E9">
        <w:rPr>
          <w:rFonts w:eastAsia="Times New Roman" w:cstheme="minorHAnsi"/>
          <w:lang w:eastAsia="de-DE"/>
        </w:rPr>
      </w:r>
      <w:r w:rsidRPr="00F830E9">
        <w:rPr>
          <w:rFonts w:eastAsia="Times New Roman" w:cstheme="minorHAnsi"/>
          <w:lang w:eastAsia="de-DE"/>
        </w:rPr>
        <w:fldChar w:fldCharType="separate"/>
      </w:r>
      <w:r w:rsidRPr="00421CDC">
        <w:rPr>
          <w:noProof/>
          <w:lang w:eastAsia="de-DE"/>
        </w:rPr>
        <w:t> </w:t>
      </w:r>
      <w:r w:rsidRPr="00421CDC">
        <w:rPr>
          <w:noProof/>
          <w:lang w:eastAsia="de-DE"/>
        </w:rPr>
        <w:t> </w:t>
      </w:r>
      <w:r w:rsidRPr="00421CDC">
        <w:rPr>
          <w:noProof/>
          <w:lang w:eastAsia="de-DE"/>
        </w:rPr>
        <w:t> </w:t>
      </w:r>
      <w:r w:rsidRPr="00421CDC">
        <w:rPr>
          <w:noProof/>
          <w:lang w:eastAsia="de-DE"/>
        </w:rPr>
        <w:t> </w:t>
      </w:r>
      <w:r w:rsidRPr="00421CDC">
        <w:rPr>
          <w:noProof/>
          <w:lang w:eastAsia="de-DE"/>
        </w:rPr>
        <w:t> </w:t>
      </w:r>
      <w:r w:rsidRPr="00F830E9">
        <w:rPr>
          <w:rFonts w:eastAsia="Times New Roman" w:cstheme="minorHAnsi"/>
          <w:lang w:eastAsia="de-DE"/>
        </w:rPr>
        <w:fldChar w:fldCharType="end"/>
      </w:r>
      <w:r w:rsidR="00FA77FE">
        <w:rPr>
          <w:rFonts w:eastAsia="Times New Roman" w:cstheme="minorHAnsi"/>
          <w:lang w:eastAsia="de-DE"/>
        </w:rPr>
        <w:tab/>
      </w:r>
      <w:r w:rsidR="00FA77FE">
        <w:rPr>
          <w:rFonts w:eastAsia="Times New Roman" w:cstheme="minorHAnsi"/>
          <w:lang w:eastAsia="de-DE"/>
        </w:rPr>
        <w:tab/>
      </w:r>
      <w:r w:rsidR="00FA77FE" w:rsidRPr="00F830E9">
        <w:rPr>
          <w:rFonts w:eastAsia="Times New Roman" w:cstheme="minorHAnsi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A77FE" w:rsidRPr="00F830E9">
        <w:rPr>
          <w:rFonts w:eastAsia="Times New Roman" w:cstheme="minorHAnsi"/>
          <w:lang w:eastAsia="de-DE"/>
        </w:rPr>
        <w:instrText xml:space="preserve"> FORMTEXT </w:instrText>
      </w:r>
      <w:r w:rsidR="00FA77FE" w:rsidRPr="00F830E9">
        <w:rPr>
          <w:rFonts w:eastAsia="Times New Roman" w:cstheme="minorHAnsi"/>
          <w:lang w:eastAsia="de-DE"/>
        </w:rPr>
      </w:r>
      <w:r w:rsidR="00FA77FE" w:rsidRPr="00F830E9">
        <w:rPr>
          <w:rFonts w:eastAsia="Times New Roman" w:cstheme="minorHAnsi"/>
          <w:lang w:eastAsia="de-DE"/>
        </w:rPr>
        <w:fldChar w:fldCharType="separate"/>
      </w:r>
      <w:r w:rsidR="00FA77FE" w:rsidRPr="00421CDC">
        <w:rPr>
          <w:noProof/>
          <w:lang w:eastAsia="de-DE"/>
        </w:rPr>
        <w:t> </w:t>
      </w:r>
      <w:r w:rsidR="00FA77FE" w:rsidRPr="00421CDC">
        <w:rPr>
          <w:noProof/>
          <w:lang w:eastAsia="de-DE"/>
        </w:rPr>
        <w:t> </w:t>
      </w:r>
      <w:r w:rsidR="00FA77FE" w:rsidRPr="00421CDC">
        <w:rPr>
          <w:noProof/>
          <w:lang w:eastAsia="de-DE"/>
        </w:rPr>
        <w:t> </w:t>
      </w:r>
      <w:r w:rsidR="00FA77FE" w:rsidRPr="00421CDC">
        <w:rPr>
          <w:noProof/>
          <w:lang w:eastAsia="de-DE"/>
        </w:rPr>
        <w:t> </w:t>
      </w:r>
      <w:r w:rsidR="00FA77FE" w:rsidRPr="00421CDC">
        <w:rPr>
          <w:noProof/>
          <w:lang w:eastAsia="de-DE"/>
        </w:rPr>
        <w:t> </w:t>
      </w:r>
      <w:r w:rsidR="00FA77FE" w:rsidRPr="00F830E9">
        <w:rPr>
          <w:rFonts w:eastAsia="Times New Roman" w:cstheme="minorHAnsi"/>
          <w:lang w:eastAsia="de-DE"/>
        </w:rPr>
        <w:fldChar w:fldCharType="end"/>
      </w:r>
    </w:p>
    <w:p w14:paraId="45FAFDF7" w14:textId="52F85845" w:rsidR="001A2A8C" w:rsidRDefault="001A2A8C" w:rsidP="007B7F0C">
      <w:pPr>
        <w:spacing w:after="0"/>
        <w:jc w:val="both"/>
        <w:rPr>
          <w:rFonts w:eastAsia="Times New Roman" w:cstheme="minorHAnsi"/>
          <w:lang w:eastAsia="de-DE"/>
        </w:rPr>
      </w:pPr>
      <w:r w:rsidRPr="00421CDC">
        <w:rPr>
          <w:rFonts w:eastAsia="Times New Roman" w:cstheme="minorHAnsi"/>
          <w:lang w:eastAsia="de-DE"/>
        </w:rPr>
        <w:t xml:space="preserve">Title  </w:t>
      </w:r>
      <w:r w:rsidRPr="00421CDC">
        <w:rPr>
          <w:rFonts w:eastAsia="Times New Roman" w:cstheme="minorHAnsi"/>
          <w:lang w:eastAsia="de-DE"/>
        </w:rPr>
        <w:tab/>
        <w:t>First Name</w:t>
      </w:r>
      <w:r w:rsidRPr="00421CDC">
        <w:rPr>
          <w:rFonts w:eastAsia="Times New Roman" w:cstheme="minorHAnsi"/>
          <w:lang w:eastAsia="de-DE"/>
        </w:rPr>
        <w:tab/>
        <w:t>Last Name</w:t>
      </w:r>
      <w:r w:rsidRPr="00421CDC">
        <w:rPr>
          <w:rFonts w:eastAsia="Times New Roman" w:cstheme="minorHAnsi"/>
          <w:lang w:eastAsia="de-DE"/>
        </w:rPr>
        <w:tab/>
        <w:t>Institution</w:t>
      </w:r>
      <w:r>
        <w:rPr>
          <w:rFonts w:eastAsia="Times New Roman" w:cstheme="minorHAnsi"/>
          <w:lang w:eastAsia="de-DE"/>
        </w:rPr>
        <w:tab/>
        <w:t>Email</w:t>
      </w:r>
      <w:r>
        <w:rPr>
          <w:rFonts w:eastAsia="Times New Roman" w:cstheme="minorHAnsi"/>
          <w:lang w:eastAsia="de-DE"/>
        </w:rPr>
        <w:tab/>
        <w:t xml:space="preserve"> </w:t>
      </w:r>
      <w:r w:rsidR="00FA77FE">
        <w:rPr>
          <w:rFonts w:eastAsia="Times New Roman" w:cstheme="minorHAnsi"/>
          <w:lang w:eastAsia="de-DE"/>
        </w:rPr>
        <w:tab/>
        <w:t>Phone</w:t>
      </w:r>
    </w:p>
    <w:p w14:paraId="48EDD687" w14:textId="77777777" w:rsidR="001A2A8C" w:rsidRPr="0062251D" w:rsidRDefault="001A2A8C" w:rsidP="0062251D">
      <w:pPr>
        <w:pStyle w:val="H1green"/>
      </w:pPr>
      <w:r w:rsidRPr="0062251D">
        <w:t>GLOHRA membership and research area</w:t>
      </w:r>
    </w:p>
    <w:p w14:paraId="65A35A37" w14:textId="7C0E393C" w:rsidR="001A2A8C" w:rsidRDefault="001A2A8C" w:rsidP="001A2A8C">
      <w:r>
        <w:t>GLOHRA research area</w:t>
      </w:r>
      <w:r w:rsidR="007B7F0C">
        <w:t xml:space="preserve"> </w:t>
      </w:r>
    </w:p>
    <w:p w14:paraId="46C8E7A4" w14:textId="77777777" w:rsidR="007B7F0C" w:rsidRDefault="007B7F0C" w:rsidP="001A2A8C">
      <w:pPr>
        <w:sectPr w:rsidR="007B7F0C" w:rsidSect="005723A0">
          <w:headerReference w:type="default" r:id="rId11"/>
          <w:type w:val="continuous"/>
          <w:pgSz w:w="11906" w:h="16838"/>
          <w:pgMar w:top="2246" w:right="991" w:bottom="1134" w:left="1276" w:header="568" w:footer="510" w:gutter="0"/>
          <w:cols w:space="708"/>
          <w:docGrid w:linePitch="360"/>
        </w:sectPr>
      </w:pPr>
    </w:p>
    <w:p w14:paraId="246B5B7E" w14:textId="782ACD6E" w:rsidR="001A2A8C" w:rsidRPr="00C241A8" w:rsidRDefault="001A2A8C" w:rsidP="001A2A8C">
      <w:r w:rsidRPr="00C241A8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1"/>
      <w:r w:rsidRPr="00C241A8">
        <w:instrText xml:space="preserve"> FORMCHECKBOX </w:instrText>
      </w:r>
      <w:r w:rsidR="00C076C5">
        <w:fldChar w:fldCharType="separate"/>
      </w:r>
      <w:r w:rsidRPr="00C241A8">
        <w:fldChar w:fldCharType="end"/>
      </w:r>
      <w:bookmarkEnd w:id="1"/>
      <w:r w:rsidRPr="00C241A8">
        <w:t xml:space="preserve"> </w:t>
      </w:r>
      <w:proofErr w:type="gramStart"/>
      <w:r w:rsidRPr="00C241A8">
        <w:t>lab-based</w:t>
      </w:r>
      <w:proofErr w:type="gramEnd"/>
      <w:r w:rsidRPr="00C241A8">
        <w:t xml:space="preserve"> </w:t>
      </w:r>
      <w:r w:rsidR="00BA34FF">
        <w:t>or</w:t>
      </w:r>
      <w:r w:rsidRPr="00C241A8">
        <w:t xml:space="preserve"> clinical biomedicine</w:t>
      </w:r>
      <w:r w:rsidRPr="00C241A8">
        <w:tab/>
      </w:r>
    </w:p>
    <w:p w14:paraId="45A1AD3E" w14:textId="77777777" w:rsidR="001A2A8C" w:rsidRPr="00C241A8" w:rsidRDefault="001A2A8C" w:rsidP="001A2A8C">
      <w:r w:rsidRPr="00C241A8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C241A8">
        <w:instrText xml:space="preserve"> FORMCHECKBOX </w:instrText>
      </w:r>
      <w:r w:rsidR="00C076C5">
        <w:fldChar w:fldCharType="separate"/>
      </w:r>
      <w:r w:rsidRPr="00C241A8">
        <w:fldChar w:fldCharType="end"/>
      </w:r>
      <w:r w:rsidRPr="00C241A8">
        <w:t xml:space="preserve"> </w:t>
      </w:r>
      <w:proofErr w:type="gramStart"/>
      <w:r w:rsidRPr="00C241A8">
        <w:t>public</w:t>
      </w:r>
      <w:proofErr w:type="gramEnd"/>
      <w:r w:rsidRPr="00C241A8">
        <w:t xml:space="preserve"> health</w:t>
      </w:r>
      <w:r w:rsidRPr="00C241A8">
        <w:tab/>
      </w:r>
    </w:p>
    <w:p w14:paraId="667FED67" w14:textId="77777777" w:rsidR="001A2A8C" w:rsidRDefault="001A2A8C" w:rsidP="001A2A8C">
      <w:r w:rsidRPr="00C241A8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C241A8">
        <w:instrText xml:space="preserve"> FORMCHECKBOX </w:instrText>
      </w:r>
      <w:r w:rsidR="00C076C5">
        <w:fldChar w:fldCharType="separate"/>
      </w:r>
      <w:r w:rsidRPr="00C241A8">
        <w:fldChar w:fldCharType="end"/>
      </w:r>
      <w:r w:rsidRPr="00C241A8">
        <w:t xml:space="preserve"> </w:t>
      </w:r>
      <w:proofErr w:type="gramStart"/>
      <w:r w:rsidRPr="00C241A8">
        <w:t>social</w:t>
      </w:r>
      <w:proofErr w:type="gramEnd"/>
      <w:r w:rsidRPr="00C241A8">
        <w:t xml:space="preserve"> sciences and humanities</w:t>
      </w:r>
    </w:p>
    <w:p w14:paraId="54C36601" w14:textId="77777777" w:rsidR="001A2A8C" w:rsidRPr="00C241A8" w:rsidRDefault="001A2A8C" w:rsidP="001A2A8C">
      <w:r w:rsidRPr="00C241A8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C241A8">
        <w:instrText xml:space="preserve"> FORMCHECKBOX </w:instrText>
      </w:r>
      <w:r w:rsidR="00C076C5">
        <w:fldChar w:fldCharType="separate"/>
      </w:r>
      <w:r w:rsidRPr="00C241A8">
        <w:fldChar w:fldCharType="end"/>
      </w:r>
      <w:r w:rsidRPr="00C241A8">
        <w:t xml:space="preserve"> </w:t>
      </w:r>
      <w:proofErr w:type="gramStart"/>
      <w:r w:rsidRPr="00C241A8">
        <w:t>engineering</w:t>
      </w:r>
      <w:proofErr w:type="gramEnd"/>
      <w:r w:rsidRPr="00C241A8">
        <w:t xml:space="preserve"> </w:t>
      </w:r>
      <w:r w:rsidR="00BA34FF">
        <w:t>or</w:t>
      </w:r>
      <w:r w:rsidRPr="00C241A8">
        <w:t xml:space="preserve"> other sciences</w:t>
      </w:r>
    </w:p>
    <w:p w14:paraId="672D092E" w14:textId="77777777" w:rsidR="001A2A8C" w:rsidRDefault="001A2A8C" w:rsidP="001A2A8C">
      <w:pPr>
        <w:pStyle w:val="H1red"/>
        <w:sectPr w:rsidR="001A2A8C" w:rsidSect="001A2A8C">
          <w:headerReference w:type="default" r:id="rId12"/>
          <w:footerReference w:type="default" r:id="rId13"/>
          <w:type w:val="continuous"/>
          <w:pgSz w:w="11906" w:h="16838"/>
          <w:pgMar w:top="2126" w:right="992" w:bottom="1134" w:left="1276" w:header="340" w:footer="454" w:gutter="0"/>
          <w:cols w:num="2" w:space="708"/>
          <w:docGrid w:linePitch="360"/>
        </w:sectPr>
      </w:pPr>
    </w:p>
    <w:p w14:paraId="45C61B3A" w14:textId="0E94B98F" w:rsidR="00B61649" w:rsidRDefault="007774EE" w:rsidP="0062251D">
      <w:pPr>
        <w:pStyle w:val="H1green"/>
      </w:pPr>
      <w:r w:rsidRPr="0062251D">
        <w:t>Your research</w:t>
      </w:r>
      <w:r w:rsidR="00984A10" w:rsidRPr="0062251D">
        <w:t xml:space="preserve"> background and</w:t>
      </w:r>
      <w:r w:rsidRPr="0062251D">
        <w:t xml:space="preserve"> </w:t>
      </w:r>
      <w:r w:rsidR="00984A10" w:rsidRPr="0062251D">
        <w:t>expertise</w:t>
      </w:r>
      <w:r w:rsidR="00825603">
        <w:t xml:space="preserve"> (2-3 sentences)</w:t>
      </w:r>
    </w:p>
    <w:p w14:paraId="2F14C9D0" w14:textId="183B61B1" w:rsidR="003054BB" w:rsidRDefault="003054BB" w:rsidP="003054BB">
      <w:pPr>
        <w:pStyle w:val="Bullet"/>
      </w:pPr>
      <w:r>
        <w:rPr>
          <w:u w:val="single"/>
        </w:rPr>
        <w:t xml:space="preserve">For </w:t>
      </w:r>
      <w:r w:rsidRPr="0075732A">
        <w:rPr>
          <w:u w:val="single"/>
        </w:rPr>
        <w:t>PhD students</w:t>
      </w:r>
      <w:r>
        <w:t>: a) start of your PhD studies, b) estimated end, c) current research topic</w:t>
      </w:r>
    </w:p>
    <w:p w14:paraId="391F895C" w14:textId="1EE2EBC6" w:rsidR="003054BB" w:rsidRDefault="003054BB" w:rsidP="003054BB">
      <w:pPr>
        <w:pStyle w:val="Bullet"/>
      </w:pPr>
      <w:r>
        <w:rPr>
          <w:u w:val="single"/>
        </w:rPr>
        <w:t>For p</w:t>
      </w:r>
      <w:r w:rsidRPr="0075732A">
        <w:rPr>
          <w:u w:val="single"/>
        </w:rPr>
        <w:t xml:space="preserve">ost </w:t>
      </w:r>
      <w:r w:rsidR="003D4877">
        <w:rPr>
          <w:u w:val="single"/>
        </w:rPr>
        <w:t>d</w:t>
      </w:r>
      <w:r w:rsidRPr="0075732A">
        <w:rPr>
          <w:u w:val="single"/>
        </w:rPr>
        <w:t>ocs:</w:t>
      </w:r>
      <w:r>
        <w:t xml:space="preserve"> a) year of receiving your PhD, b) current research topic(s)</w:t>
      </w:r>
    </w:p>
    <w:p w14:paraId="67E81D24" w14:textId="62B85D9D" w:rsidR="003054BB" w:rsidRPr="0062251D" w:rsidRDefault="003054BB" w:rsidP="003054BB">
      <w:pPr>
        <w:pStyle w:val="Bullet"/>
      </w:pPr>
      <w:r>
        <w:rPr>
          <w:u w:val="single"/>
        </w:rPr>
        <w:t>Others:</w:t>
      </w:r>
      <w:r>
        <w:t xml:space="preserve"> highest degree</w:t>
      </w:r>
      <w:r w:rsidR="00B1309D">
        <w:t>, current position</w:t>
      </w:r>
      <w:r>
        <w:t xml:space="preserve"> and current research topics </w:t>
      </w:r>
    </w:p>
    <w:p w14:paraId="6D484256" w14:textId="77777777" w:rsidR="003054BB" w:rsidRDefault="003054BB" w:rsidP="001A2A8C"/>
    <w:p w14:paraId="550A2508" w14:textId="50F06EF0" w:rsidR="001A2A8C" w:rsidRDefault="001A2A8C" w:rsidP="007B7F0C">
      <w:pPr>
        <w:spacing w:after="0"/>
      </w:pPr>
      <w:r w:rsidRPr="001A2A8C">
        <w:fldChar w:fldCharType="begin">
          <w:ffData>
            <w:name w:val="Text1"/>
            <w:enabled/>
            <w:calcOnExit w:val="0"/>
            <w:textInput/>
          </w:ffData>
        </w:fldChar>
      </w:r>
      <w:r w:rsidRPr="001A2A8C">
        <w:instrText xml:space="preserve"> FORMTEXT </w:instrText>
      </w:r>
      <w:r w:rsidRPr="001A2A8C">
        <w:fldChar w:fldCharType="separate"/>
      </w:r>
      <w:r w:rsidRPr="001A2A8C">
        <w:t> </w:t>
      </w:r>
      <w:r w:rsidRPr="001A2A8C">
        <w:t> </w:t>
      </w:r>
      <w:r w:rsidRPr="001A2A8C">
        <w:t> </w:t>
      </w:r>
      <w:r w:rsidRPr="001A2A8C">
        <w:t> </w:t>
      </w:r>
      <w:r w:rsidRPr="001A2A8C">
        <w:t> </w:t>
      </w:r>
      <w:r w:rsidRPr="001A2A8C">
        <w:fldChar w:fldCharType="end"/>
      </w:r>
    </w:p>
    <w:p w14:paraId="32DCC7A1" w14:textId="77777777" w:rsidR="00227DE2" w:rsidRDefault="00227DE2" w:rsidP="007B7F0C">
      <w:pPr>
        <w:spacing w:after="0"/>
      </w:pPr>
    </w:p>
    <w:p w14:paraId="013B756F" w14:textId="77777777" w:rsidR="001A2A8C" w:rsidRPr="0062251D" w:rsidRDefault="001A2A8C" w:rsidP="0062251D">
      <w:pPr>
        <w:pStyle w:val="H1green"/>
      </w:pPr>
      <w:r w:rsidRPr="0062251D">
        <w:t xml:space="preserve">Motivation </w:t>
      </w:r>
    </w:p>
    <w:p w14:paraId="6114C869" w14:textId="08593F4F" w:rsidR="007B7F0C" w:rsidRDefault="001A2A8C" w:rsidP="007B7F0C">
      <w:r>
        <w:t xml:space="preserve">Please outline your motivation to participate </w:t>
      </w:r>
      <w:r w:rsidR="00B1309D">
        <w:t xml:space="preserve">in </w:t>
      </w:r>
      <w:r w:rsidR="0062251D">
        <w:t xml:space="preserve">the </w:t>
      </w:r>
      <w:r w:rsidR="008F3880">
        <w:t xml:space="preserve">GLOHRA </w:t>
      </w:r>
      <w:r w:rsidR="003054BB">
        <w:t>field trip</w:t>
      </w:r>
      <w:r w:rsidR="0062251D">
        <w:t xml:space="preserve"> (</w:t>
      </w:r>
      <w:r w:rsidR="007B7F0C">
        <w:t>2-3 sentences</w:t>
      </w:r>
      <w:r w:rsidR="0062251D">
        <w:t>)</w:t>
      </w:r>
      <w:r w:rsidR="007B7F0C">
        <w:t xml:space="preserve"> </w:t>
      </w:r>
    </w:p>
    <w:p w14:paraId="755960F9" w14:textId="47F05086" w:rsidR="001A2A8C" w:rsidRDefault="001A2A8C" w:rsidP="007B7F0C">
      <w:pPr>
        <w:spacing w:after="0"/>
        <w:rPr>
          <w:rFonts w:eastAsia="Times New Roman" w:cstheme="minorHAnsi"/>
          <w:sz w:val="20"/>
          <w:szCs w:val="20"/>
          <w:lang w:eastAsia="de-DE"/>
        </w:rPr>
      </w:pPr>
      <w:r w:rsidRPr="008552A9">
        <w:rPr>
          <w:rFonts w:eastAsia="Times New Roman" w:cstheme="minorHAnsi"/>
          <w:sz w:val="20"/>
          <w:szCs w:val="20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552A9">
        <w:rPr>
          <w:rFonts w:eastAsia="Times New Roman" w:cstheme="minorHAnsi"/>
          <w:sz w:val="20"/>
          <w:szCs w:val="20"/>
          <w:lang w:eastAsia="de-DE"/>
        </w:rPr>
        <w:instrText xml:space="preserve"> FORMTEXT </w:instrText>
      </w:r>
      <w:r w:rsidRPr="008552A9">
        <w:rPr>
          <w:rFonts w:eastAsia="Times New Roman" w:cstheme="minorHAnsi"/>
          <w:sz w:val="20"/>
          <w:szCs w:val="20"/>
          <w:lang w:eastAsia="de-DE"/>
        </w:rPr>
      </w:r>
      <w:r w:rsidRPr="008552A9">
        <w:rPr>
          <w:rFonts w:eastAsia="Times New Roman" w:cstheme="minorHAnsi"/>
          <w:sz w:val="20"/>
          <w:szCs w:val="20"/>
          <w:lang w:eastAsia="de-DE"/>
        </w:rPr>
        <w:fldChar w:fldCharType="separate"/>
      </w:r>
      <w:r w:rsidRPr="008552A9">
        <w:rPr>
          <w:rFonts w:eastAsia="Times New Roman" w:cstheme="minorHAnsi"/>
          <w:noProof/>
          <w:sz w:val="20"/>
          <w:szCs w:val="20"/>
          <w:lang w:eastAsia="de-DE"/>
        </w:rPr>
        <w:t> </w:t>
      </w:r>
      <w:r w:rsidRPr="008552A9">
        <w:rPr>
          <w:rFonts w:eastAsia="Times New Roman" w:cstheme="minorHAnsi"/>
          <w:noProof/>
          <w:sz w:val="20"/>
          <w:szCs w:val="20"/>
          <w:lang w:eastAsia="de-DE"/>
        </w:rPr>
        <w:t> </w:t>
      </w:r>
      <w:r w:rsidRPr="008552A9">
        <w:rPr>
          <w:rFonts w:eastAsia="Times New Roman" w:cstheme="minorHAnsi"/>
          <w:noProof/>
          <w:sz w:val="20"/>
          <w:szCs w:val="20"/>
          <w:lang w:eastAsia="de-DE"/>
        </w:rPr>
        <w:t> </w:t>
      </w:r>
      <w:r w:rsidRPr="008552A9">
        <w:rPr>
          <w:rFonts w:eastAsia="Times New Roman" w:cstheme="minorHAnsi"/>
          <w:noProof/>
          <w:sz w:val="20"/>
          <w:szCs w:val="20"/>
          <w:lang w:eastAsia="de-DE"/>
        </w:rPr>
        <w:t> </w:t>
      </w:r>
      <w:r w:rsidRPr="008552A9">
        <w:rPr>
          <w:rFonts w:eastAsia="Times New Roman" w:cstheme="minorHAnsi"/>
          <w:noProof/>
          <w:sz w:val="20"/>
          <w:szCs w:val="20"/>
          <w:lang w:eastAsia="de-DE"/>
        </w:rPr>
        <w:t> </w:t>
      </w:r>
      <w:r w:rsidRPr="008552A9">
        <w:rPr>
          <w:rFonts w:eastAsia="Times New Roman" w:cstheme="minorHAnsi"/>
          <w:sz w:val="20"/>
          <w:szCs w:val="20"/>
          <w:lang w:eastAsia="de-DE"/>
        </w:rPr>
        <w:fldChar w:fldCharType="end"/>
      </w:r>
    </w:p>
    <w:p w14:paraId="694E0A5B" w14:textId="71F0318D" w:rsidR="00BE1371" w:rsidRDefault="00BE1371" w:rsidP="007B7F0C">
      <w:pPr>
        <w:spacing w:after="0"/>
        <w:rPr>
          <w:rFonts w:eastAsia="Times New Roman" w:cstheme="minorHAnsi"/>
          <w:sz w:val="20"/>
          <w:szCs w:val="20"/>
          <w:lang w:eastAsia="de-DE"/>
        </w:rPr>
      </w:pPr>
    </w:p>
    <w:p w14:paraId="26A9EF07" w14:textId="0C230BCB" w:rsidR="00BE1371" w:rsidRDefault="00BE1371" w:rsidP="00BE1371">
      <w:pPr>
        <w:pStyle w:val="H1green"/>
        <w:rPr>
          <w:lang w:eastAsia="de-DE"/>
        </w:rPr>
      </w:pPr>
      <w:r>
        <w:rPr>
          <w:lang w:eastAsia="de-DE"/>
        </w:rPr>
        <w:t xml:space="preserve">Transport and Accommodation </w:t>
      </w:r>
    </w:p>
    <w:p w14:paraId="69E047B6" w14:textId="6B847AB9" w:rsidR="00BE1371" w:rsidRDefault="00BE1371" w:rsidP="00BE1371">
      <w:pPr>
        <w:spacing w:after="0"/>
        <w:rPr>
          <w:rFonts w:eastAsia="Times New Roman" w:cstheme="minorHAnsi"/>
          <w:sz w:val="20"/>
          <w:szCs w:val="20"/>
          <w:lang w:eastAsia="de-DE"/>
        </w:rPr>
      </w:pPr>
      <w:r w:rsidRPr="00BE1371">
        <w:t>Planned mode of transport to Geneva</w:t>
      </w:r>
      <w:r>
        <w:tab/>
      </w:r>
      <w:r w:rsidRPr="00C241A8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C241A8">
        <w:instrText xml:space="preserve"> FORMCHECKBOX </w:instrText>
      </w:r>
      <w:r w:rsidR="00C076C5">
        <w:fldChar w:fldCharType="separate"/>
      </w:r>
      <w:r w:rsidRPr="00C241A8">
        <w:fldChar w:fldCharType="end"/>
      </w:r>
      <w:r>
        <w:t xml:space="preserve"> train, </w:t>
      </w:r>
      <w:r w:rsidRPr="00C241A8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C241A8">
        <w:instrText xml:space="preserve"> FORMCHECKBOX </w:instrText>
      </w:r>
      <w:r w:rsidR="00C076C5">
        <w:fldChar w:fldCharType="separate"/>
      </w:r>
      <w:r w:rsidRPr="00C241A8">
        <w:fldChar w:fldCharType="end"/>
      </w:r>
      <w:r>
        <w:t xml:space="preserve"> airplane, </w:t>
      </w:r>
      <w:r w:rsidRPr="00C241A8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C241A8">
        <w:instrText xml:space="preserve"> FORMCHECKBOX </w:instrText>
      </w:r>
      <w:r w:rsidR="00C076C5">
        <w:fldChar w:fldCharType="separate"/>
      </w:r>
      <w:r w:rsidRPr="00C241A8">
        <w:fldChar w:fldCharType="end"/>
      </w:r>
      <w:r>
        <w:t xml:space="preserve"> other (specify) </w:t>
      </w:r>
      <w:r w:rsidRPr="008552A9">
        <w:rPr>
          <w:rFonts w:eastAsia="Times New Roman" w:cstheme="minorHAnsi"/>
          <w:sz w:val="20"/>
          <w:szCs w:val="20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552A9">
        <w:rPr>
          <w:rFonts w:eastAsia="Times New Roman" w:cstheme="minorHAnsi"/>
          <w:sz w:val="20"/>
          <w:szCs w:val="20"/>
          <w:lang w:eastAsia="de-DE"/>
        </w:rPr>
        <w:instrText xml:space="preserve"> FORMTEXT </w:instrText>
      </w:r>
      <w:r w:rsidRPr="008552A9">
        <w:rPr>
          <w:rFonts w:eastAsia="Times New Roman" w:cstheme="minorHAnsi"/>
          <w:sz w:val="20"/>
          <w:szCs w:val="20"/>
          <w:lang w:eastAsia="de-DE"/>
        </w:rPr>
      </w:r>
      <w:r w:rsidRPr="008552A9">
        <w:rPr>
          <w:rFonts w:eastAsia="Times New Roman" w:cstheme="minorHAnsi"/>
          <w:sz w:val="20"/>
          <w:szCs w:val="20"/>
          <w:lang w:eastAsia="de-DE"/>
        </w:rPr>
        <w:fldChar w:fldCharType="separate"/>
      </w:r>
      <w:r w:rsidRPr="008552A9">
        <w:rPr>
          <w:rFonts w:eastAsia="Times New Roman" w:cstheme="minorHAnsi"/>
          <w:noProof/>
          <w:sz w:val="20"/>
          <w:szCs w:val="20"/>
          <w:lang w:eastAsia="de-DE"/>
        </w:rPr>
        <w:t> </w:t>
      </w:r>
      <w:r w:rsidRPr="008552A9">
        <w:rPr>
          <w:rFonts w:eastAsia="Times New Roman" w:cstheme="minorHAnsi"/>
          <w:noProof/>
          <w:sz w:val="20"/>
          <w:szCs w:val="20"/>
          <w:lang w:eastAsia="de-DE"/>
        </w:rPr>
        <w:t> </w:t>
      </w:r>
      <w:r w:rsidRPr="008552A9">
        <w:rPr>
          <w:rFonts w:eastAsia="Times New Roman" w:cstheme="minorHAnsi"/>
          <w:noProof/>
          <w:sz w:val="20"/>
          <w:szCs w:val="20"/>
          <w:lang w:eastAsia="de-DE"/>
        </w:rPr>
        <w:t> </w:t>
      </w:r>
      <w:r w:rsidRPr="008552A9">
        <w:rPr>
          <w:rFonts w:eastAsia="Times New Roman" w:cstheme="minorHAnsi"/>
          <w:noProof/>
          <w:sz w:val="20"/>
          <w:szCs w:val="20"/>
          <w:lang w:eastAsia="de-DE"/>
        </w:rPr>
        <w:t> </w:t>
      </w:r>
      <w:r w:rsidRPr="008552A9">
        <w:rPr>
          <w:rFonts w:eastAsia="Times New Roman" w:cstheme="minorHAnsi"/>
          <w:noProof/>
          <w:sz w:val="20"/>
          <w:szCs w:val="20"/>
          <w:lang w:eastAsia="de-DE"/>
        </w:rPr>
        <w:t> </w:t>
      </w:r>
      <w:r w:rsidRPr="008552A9">
        <w:rPr>
          <w:rFonts w:eastAsia="Times New Roman" w:cstheme="minorHAnsi"/>
          <w:sz w:val="20"/>
          <w:szCs w:val="20"/>
          <w:lang w:eastAsia="de-DE"/>
        </w:rPr>
        <w:fldChar w:fldCharType="end"/>
      </w:r>
    </w:p>
    <w:p w14:paraId="512A99DE" w14:textId="77777777" w:rsidR="00BE1371" w:rsidRPr="00BE1371" w:rsidRDefault="00BE1371" w:rsidP="00BE1371">
      <w:pPr>
        <w:spacing w:after="0"/>
        <w:rPr>
          <w:rFonts w:eastAsia="Times New Roman" w:cstheme="minorHAnsi"/>
          <w:sz w:val="8"/>
          <w:szCs w:val="20"/>
          <w:lang w:eastAsia="de-DE"/>
        </w:rPr>
      </w:pPr>
    </w:p>
    <w:p w14:paraId="1CD06874" w14:textId="5B96BEE5" w:rsidR="00BE1371" w:rsidRDefault="00BE1371" w:rsidP="00BE1371">
      <w:pPr>
        <w:spacing w:after="0"/>
      </w:pPr>
      <w:r w:rsidRPr="00BE1371">
        <w:t>Willingness to share bedroom</w:t>
      </w:r>
      <w:r w:rsidR="00B1309D">
        <w:t xml:space="preserve"> with a participant of the same gender</w:t>
      </w:r>
      <w:r>
        <w:t xml:space="preserve"> </w:t>
      </w:r>
      <w:r>
        <w:tab/>
      </w:r>
      <w:r w:rsidR="00227DE2" w:rsidRPr="00C241A8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227DE2" w:rsidRPr="00C241A8">
        <w:instrText xml:space="preserve"> FORMCHECKBOX </w:instrText>
      </w:r>
      <w:r w:rsidR="00C076C5">
        <w:fldChar w:fldCharType="separate"/>
      </w:r>
      <w:r w:rsidR="00227DE2" w:rsidRPr="00C241A8">
        <w:fldChar w:fldCharType="end"/>
      </w:r>
      <w:r w:rsidR="00227DE2">
        <w:t xml:space="preserve"> </w:t>
      </w:r>
      <w:r>
        <w:t xml:space="preserve">yes, </w:t>
      </w:r>
      <w:r w:rsidRPr="00C241A8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C241A8">
        <w:instrText xml:space="preserve"> FORMCHECKBOX </w:instrText>
      </w:r>
      <w:r w:rsidR="00C076C5">
        <w:fldChar w:fldCharType="separate"/>
      </w:r>
      <w:r w:rsidRPr="00C241A8">
        <w:fldChar w:fldCharType="end"/>
      </w:r>
      <w:r>
        <w:t xml:space="preserve"> no</w:t>
      </w:r>
    </w:p>
    <w:p w14:paraId="50B053F7" w14:textId="4B6FF01A" w:rsidR="003D4877" w:rsidRPr="005723A0" w:rsidRDefault="003D4877" w:rsidP="00BE1371">
      <w:pPr>
        <w:spacing w:after="0"/>
        <w:rPr>
          <w:rFonts w:eastAsia="Times New Roman" w:cstheme="minorHAnsi"/>
          <w:sz w:val="20"/>
          <w:szCs w:val="20"/>
          <w:lang w:eastAsia="de-DE"/>
        </w:rPr>
      </w:pPr>
    </w:p>
    <w:p w14:paraId="6291B659" w14:textId="637EC6E3" w:rsidR="00BE1371" w:rsidRDefault="00BE1371" w:rsidP="00BE1371">
      <w:pPr>
        <w:pStyle w:val="H1green"/>
      </w:pPr>
      <w:r>
        <w:lastRenderedPageBreak/>
        <w:t>Confirmation</w:t>
      </w:r>
      <w:r w:rsidRPr="00BE1371">
        <w:t xml:space="preserve"> </w:t>
      </w:r>
    </w:p>
    <w:p w14:paraId="175B3964" w14:textId="1545C033" w:rsidR="00BE1371" w:rsidRDefault="00BE1371" w:rsidP="00BE1371">
      <w:r>
        <w:t>With my application I confirm that I have overseas health insurance (</w:t>
      </w:r>
      <w:proofErr w:type="spellStart"/>
      <w:r>
        <w:t>Auslandskrankenversicherung</w:t>
      </w:r>
      <w:proofErr w:type="spellEnd"/>
      <w:r>
        <w:t>) and liability insurance (</w:t>
      </w:r>
      <w:proofErr w:type="spellStart"/>
      <w:r>
        <w:t>Haftpflichtversicherung</w:t>
      </w:r>
      <w:proofErr w:type="spellEnd"/>
      <w:r>
        <w:t xml:space="preserve">). </w:t>
      </w:r>
    </w:p>
    <w:p w14:paraId="00EA2D4B" w14:textId="5F9CA462" w:rsidR="001A2A8C" w:rsidRPr="0062251D" w:rsidRDefault="001A2A8C" w:rsidP="0062251D">
      <w:pPr>
        <w:pStyle w:val="H1green"/>
      </w:pPr>
      <w:r w:rsidRPr="0062251D">
        <w:t xml:space="preserve">Submission </w:t>
      </w:r>
    </w:p>
    <w:p w14:paraId="32D83B09" w14:textId="20FAC720" w:rsidR="007B7F0C" w:rsidRDefault="001A2A8C" w:rsidP="001A2A8C">
      <w:pPr>
        <w:rPr>
          <w:color w:val="0563C1"/>
          <w:u w:val="single"/>
          <w:lang w:eastAsia="de-DE"/>
        </w:rPr>
      </w:pPr>
      <w:r>
        <w:t>Please email your application to the</w:t>
      </w:r>
      <w:r w:rsidR="00C076C5">
        <w:t xml:space="preserve"> Global Health</w:t>
      </w:r>
      <w:bookmarkStart w:id="2" w:name="_GoBack"/>
      <w:bookmarkEnd w:id="2"/>
      <w:r>
        <w:t xml:space="preserve"> Academy Coordinator Esther</w:t>
      </w:r>
      <w:r w:rsidR="00984A10">
        <w:t>:</w:t>
      </w:r>
      <w:r>
        <w:t xml:space="preserve"> </w:t>
      </w:r>
      <w:hyperlink r:id="rId14" w:history="1">
        <w:r w:rsidRPr="00E23797">
          <w:rPr>
            <w:color w:val="0563C1"/>
            <w:u w:val="single"/>
            <w:lang w:eastAsia="de-DE"/>
          </w:rPr>
          <w:t>academy@globalhealth.de</w:t>
        </w:r>
      </w:hyperlink>
      <w:r w:rsidR="007B7F0C">
        <w:rPr>
          <w:color w:val="0563C1"/>
          <w:u w:val="single"/>
          <w:lang w:eastAsia="de-DE"/>
        </w:rPr>
        <w:t>.</w:t>
      </w:r>
    </w:p>
    <w:p w14:paraId="2C5DA93B" w14:textId="77777777" w:rsidR="001A2A8C" w:rsidRPr="008B0994" w:rsidRDefault="0062251D" w:rsidP="008B0994">
      <w:pPr>
        <w:pStyle w:val="H1green"/>
      </w:pPr>
      <w:r w:rsidRPr="008B0994">
        <w:rPr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 wp14:anchorId="3E6EDEF5" wp14:editId="3E6C3771">
            <wp:simplePos x="0" y="0"/>
            <wp:positionH relativeFrom="margin">
              <wp:align>right</wp:align>
            </wp:positionH>
            <wp:positionV relativeFrom="paragraph">
              <wp:posOffset>494720</wp:posOffset>
            </wp:positionV>
            <wp:extent cx="215265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09" y="21392"/>
                <wp:lineTo x="21409" y="0"/>
                <wp:lineTo x="0" y="0"/>
              </wp:wrapPolygon>
            </wp:wrapTight>
            <wp:docPr id="15" name="Grafik 15" descr="BMBF_gefoerdert_2017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MBF_gefoerdert_2017_e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9" r="19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A8C" w:rsidRPr="008B0994">
        <w:t>Contact</w:t>
      </w:r>
    </w:p>
    <w:p w14:paraId="2031FD10" w14:textId="77777777" w:rsidR="00484DF4" w:rsidRDefault="00484DF4" w:rsidP="00361B79">
      <w:pPr>
        <w:pStyle w:val="H2green"/>
      </w:pPr>
      <w:r>
        <w:t xml:space="preserve">German Alliance for Global Health Research </w:t>
      </w:r>
      <w:r w:rsidR="0062251D">
        <w:t>(</w:t>
      </w:r>
      <w:r>
        <w:t>GLOHRA)</w:t>
      </w:r>
    </w:p>
    <w:p w14:paraId="38C6089F" w14:textId="34066BE1" w:rsidR="009B1DAA" w:rsidRDefault="00BE1371" w:rsidP="00484DF4">
      <w:pPr>
        <w:spacing w:after="0"/>
        <w:rPr>
          <w:rFonts w:cs="Arial"/>
        </w:rPr>
      </w:pPr>
      <w:r>
        <w:rPr>
          <w:rFonts w:cs="Arial"/>
        </w:rPr>
        <w:t xml:space="preserve">Dr. </w:t>
      </w:r>
      <w:r w:rsidR="007B7F0C">
        <w:rPr>
          <w:rFonts w:cs="Arial"/>
        </w:rPr>
        <w:t xml:space="preserve">Esther </w:t>
      </w:r>
      <w:proofErr w:type="spellStart"/>
      <w:r w:rsidR="007B7F0C">
        <w:rPr>
          <w:rFonts w:cs="Arial"/>
        </w:rPr>
        <w:t>Evang</w:t>
      </w:r>
      <w:proofErr w:type="spellEnd"/>
    </w:p>
    <w:p w14:paraId="204587A1" w14:textId="77777777" w:rsidR="00FD6EC6" w:rsidRPr="00484DF4" w:rsidRDefault="00484DF4" w:rsidP="00484DF4">
      <w:pPr>
        <w:spacing w:after="0"/>
        <w:rPr>
          <w:rFonts w:cs="Arial"/>
        </w:rPr>
      </w:pPr>
      <w:r w:rsidRPr="00484DF4">
        <w:rPr>
          <w:rFonts w:cs="Arial"/>
        </w:rPr>
        <w:t xml:space="preserve">Global Health Academy </w:t>
      </w:r>
      <w:r w:rsidR="00FD6EC6" w:rsidRPr="00484DF4">
        <w:rPr>
          <w:rFonts w:cs="Arial"/>
        </w:rPr>
        <w:t xml:space="preserve">c/o </w:t>
      </w:r>
      <w:proofErr w:type="spellStart"/>
      <w:r w:rsidRPr="00484DF4">
        <w:rPr>
          <w:rFonts w:cs="Arial"/>
        </w:rPr>
        <w:t>Universitätsklinikum</w:t>
      </w:r>
      <w:proofErr w:type="spellEnd"/>
      <w:r w:rsidRPr="00484DF4">
        <w:rPr>
          <w:rFonts w:cs="Arial"/>
        </w:rPr>
        <w:t xml:space="preserve"> Bonn</w:t>
      </w:r>
      <w:r w:rsidR="00FD6EC6" w:rsidRPr="00484DF4">
        <w:rPr>
          <w:rFonts w:cs="Arial"/>
        </w:rPr>
        <w:t xml:space="preserve"> </w:t>
      </w:r>
    </w:p>
    <w:p w14:paraId="2670EEC7" w14:textId="77777777" w:rsidR="001A2A8C" w:rsidRDefault="00484DF4" w:rsidP="007C03A7">
      <w:pPr>
        <w:spacing w:after="0"/>
        <w:rPr>
          <w:u w:val="single"/>
        </w:rPr>
      </w:pPr>
      <w:proofErr w:type="spellStart"/>
      <w:r w:rsidRPr="00484DF4">
        <w:rPr>
          <w:rFonts w:cs="Arial"/>
        </w:rPr>
        <w:t>Venusberg</w:t>
      </w:r>
      <w:proofErr w:type="spellEnd"/>
      <w:r w:rsidRPr="00484DF4">
        <w:rPr>
          <w:rFonts w:cs="Arial"/>
        </w:rPr>
        <w:t>-Campus 1, 53127 Bonn, Germany</w:t>
      </w:r>
      <w:r w:rsidRPr="00484DF4">
        <w:rPr>
          <w:rFonts w:cs="Arial"/>
        </w:rPr>
        <w:br/>
      </w:r>
      <w:r w:rsidR="007C03A7" w:rsidRPr="00361B79">
        <w:t xml:space="preserve">e: </w:t>
      </w:r>
      <w:hyperlink r:id="rId16" w:history="1">
        <w:r w:rsidR="001A2A8C" w:rsidRPr="00884803">
          <w:rPr>
            <w:rStyle w:val="Hyperlink"/>
          </w:rPr>
          <w:t>academy@globalhealth.de</w:t>
        </w:r>
      </w:hyperlink>
    </w:p>
    <w:p w14:paraId="5585001D" w14:textId="77777777" w:rsidR="007C03A7" w:rsidRPr="00484DF4" w:rsidRDefault="007C03A7" w:rsidP="007C03A7">
      <w:pPr>
        <w:spacing w:after="0"/>
      </w:pPr>
      <w:proofErr w:type="gramStart"/>
      <w:r w:rsidRPr="00484DF4">
        <w:t>t</w:t>
      </w:r>
      <w:proofErr w:type="gramEnd"/>
      <w:r w:rsidRPr="00484DF4">
        <w:t>: +</w:t>
      </w:r>
      <w:r w:rsidR="00484DF4" w:rsidRPr="00361B79">
        <w:rPr>
          <w:rFonts w:cs="Arial"/>
        </w:rPr>
        <w:t>49 228 2875 1520</w:t>
      </w:r>
    </w:p>
    <w:p w14:paraId="6A623EBC" w14:textId="77777777" w:rsidR="007C03A7" w:rsidRPr="00484DF4" w:rsidRDefault="007C03A7" w:rsidP="007C03A7">
      <w:pPr>
        <w:spacing w:after="0"/>
      </w:pPr>
    </w:p>
    <w:p w14:paraId="560DA935" w14:textId="77777777" w:rsidR="006114EF" w:rsidRPr="001A2A8C" w:rsidRDefault="00C076C5" w:rsidP="001A2A8C">
      <w:pPr>
        <w:rPr>
          <w:color w:val="0563C1"/>
          <w:u w:val="single"/>
          <w:lang w:eastAsia="de-DE"/>
        </w:rPr>
      </w:pPr>
      <w:hyperlink r:id="rId17" w:history="1">
        <w:r w:rsidR="001A2A8C" w:rsidRPr="00E23797">
          <w:rPr>
            <w:color w:val="0563C1"/>
            <w:u w:val="single"/>
            <w:lang w:eastAsia="de-DE"/>
          </w:rPr>
          <w:t>globalhealth.de</w:t>
        </w:r>
      </w:hyperlink>
      <w:r w:rsidR="001A2A8C" w:rsidRPr="00E23797">
        <w:rPr>
          <w:color w:val="000000"/>
          <w:lang w:eastAsia="de-DE"/>
        </w:rPr>
        <w:t xml:space="preserve"> | </w:t>
      </w:r>
      <w:hyperlink r:id="rId18" w:history="1">
        <w:r w:rsidR="001A2A8C" w:rsidRPr="00E23797">
          <w:rPr>
            <w:color w:val="0563C1"/>
            <w:u w:val="single"/>
            <w:lang w:eastAsia="de-DE"/>
          </w:rPr>
          <w:t>Twitter</w:t>
        </w:r>
      </w:hyperlink>
      <w:r w:rsidR="001A2A8C" w:rsidRPr="00E23797">
        <w:rPr>
          <w:lang w:eastAsia="de-DE"/>
        </w:rPr>
        <w:t xml:space="preserve"> | </w:t>
      </w:r>
      <w:hyperlink r:id="rId19" w:history="1">
        <w:r w:rsidR="001A2A8C" w:rsidRPr="00E23797">
          <w:rPr>
            <w:color w:val="0563C1"/>
            <w:u w:val="single"/>
            <w:lang w:eastAsia="de-DE"/>
          </w:rPr>
          <w:t>LinkedIn</w:t>
        </w:r>
      </w:hyperlink>
    </w:p>
    <w:p w14:paraId="65213A35" w14:textId="77777777" w:rsidR="0062251D" w:rsidRDefault="0062251D" w:rsidP="00FD6EC6">
      <w:pPr>
        <w:spacing w:after="0"/>
      </w:pPr>
    </w:p>
    <w:p w14:paraId="46C2E8EE" w14:textId="75C98B03" w:rsidR="006114EF" w:rsidRPr="00484DF4" w:rsidRDefault="006114EF" w:rsidP="00FD6EC6">
      <w:pPr>
        <w:spacing w:after="0"/>
      </w:pPr>
      <w:r w:rsidRPr="00484DF4">
        <w:t xml:space="preserve">Last updated: </w:t>
      </w:r>
      <w:r w:rsidRPr="00484DF4">
        <w:rPr>
          <w:lang w:val="de-DE"/>
        </w:rPr>
        <w:fldChar w:fldCharType="begin"/>
      </w:r>
      <w:r w:rsidRPr="00484DF4">
        <w:rPr>
          <w:lang w:val="de-DE"/>
        </w:rPr>
        <w:instrText xml:space="preserve"> SAVEDATE  \@ "dd/MM/yyyy"  \* MERGEFORMAT </w:instrText>
      </w:r>
      <w:r w:rsidRPr="00484DF4">
        <w:rPr>
          <w:lang w:val="de-DE"/>
        </w:rPr>
        <w:fldChar w:fldCharType="separate"/>
      </w:r>
      <w:r w:rsidR="00C076C5">
        <w:rPr>
          <w:noProof/>
          <w:lang w:val="de-DE"/>
        </w:rPr>
        <w:t>17/05/2022</w:t>
      </w:r>
      <w:r w:rsidRPr="00484DF4">
        <w:rPr>
          <w:lang w:val="de-DE"/>
        </w:rPr>
        <w:fldChar w:fldCharType="end"/>
      </w:r>
    </w:p>
    <w:sectPr w:rsidR="006114EF" w:rsidRPr="00484DF4" w:rsidSect="007927D8">
      <w:type w:val="continuous"/>
      <w:pgSz w:w="11906" w:h="16838"/>
      <w:pgMar w:top="2126" w:right="992" w:bottom="1134" w:left="1276" w:header="34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B3A098" w14:textId="77777777" w:rsidR="003530CA" w:rsidRDefault="003530CA" w:rsidP="00BE31CC">
      <w:r>
        <w:separator/>
      </w:r>
    </w:p>
  </w:endnote>
  <w:endnote w:type="continuationSeparator" w:id="0">
    <w:p w14:paraId="685A41C7" w14:textId="77777777" w:rsidR="003530CA" w:rsidRDefault="003530CA" w:rsidP="00BE3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BAC9C429-B12E-47EA-BB38-C57D63F3520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unito">
    <w:altName w:val="Times New Roman"/>
    <w:charset w:val="00"/>
    <w:family w:val="auto"/>
    <w:pitch w:val="variable"/>
    <w:sig w:usb0="2000020F" w:usb1="5000204B" w:usb2="00000000" w:usb3="00000000" w:csb0="00000197" w:csb1="00000000"/>
    <w:embedRegular r:id="rId2" w:fontKey="{A9631748-70B6-48F3-BC52-DCEB7619C00C}"/>
    <w:embedBold r:id="rId3" w:fontKey="{DEAD624E-8370-44C5-AD3E-80EDA886860D}"/>
  </w:font>
  <w:font w:name="Nunito Black">
    <w:altName w:val="Courier New"/>
    <w:charset w:val="00"/>
    <w:family w:val="auto"/>
    <w:pitch w:val="variable"/>
    <w:sig w:usb0="2000020F" w:usb1="00000003" w:usb2="00000000" w:usb3="00000000" w:csb0="00000197" w:csb1="00000000"/>
    <w:embedRegular r:id="rId4" w:fontKey="{CE3B7E03-8F8A-4C29-8367-E52EFBA03949}"/>
    <w:embedItalic r:id="rId5" w:fontKey="{41E13F6D-6C77-40A8-9BA3-DEA8E6F00BA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F5B2503-E52F-4D6A-8CFD-3BBFFEDAFA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5DE3A5" w14:textId="486BDB86" w:rsidR="00BE31CC" w:rsidRPr="00BE31CC" w:rsidRDefault="00C076C5" w:rsidP="00F70095">
    <w:pPr>
      <w:pStyle w:val="Fuzeile"/>
      <w:tabs>
        <w:tab w:val="clear" w:pos="4820"/>
      </w:tabs>
    </w:pPr>
    <w:r>
      <w:fldChar w:fldCharType="begin"/>
    </w:r>
    <w:r>
      <w:instrText xml:space="preserve"> STYLEREF  Dokumententitel  \* MERGEFORMAT </w:instrText>
    </w:r>
    <w:r>
      <w:fldChar w:fldCharType="separate"/>
    </w:r>
    <w:r>
      <w:rPr>
        <w:noProof/>
      </w:rPr>
      <w:t>GLOHRA field trip</w:t>
    </w:r>
    <w:r>
      <w:rPr>
        <w:noProof/>
      </w:rPr>
      <w:fldChar w:fldCharType="end"/>
    </w:r>
    <w:r w:rsidR="0063540C">
      <w:t xml:space="preserve"> |</w:t>
    </w:r>
    <w:r w:rsidR="009B6845">
      <w:t xml:space="preserve"> </w:t>
    </w:r>
    <w:r w:rsidR="00796EDC" w:rsidRPr="00C12220">
      <w:t xml:space="preserve">Page </w:t>
    </w:r>
    <w:r w:rsidR="00796EDC" w:rsidRPr="00C12220">
      <w:fldChar w:fldCharType="begin"/>
    </w:r>
    <w:r w:rsidR="00796EDC" w:rsidRPr="00C12220">
      <w:instrText xml:space="preserve"> PAGE  \* Arabic  \* MERGEFORMAT </w:instrText>
    </w:r>
    <w:r w:rsidR="00796EDC" w:rsidRPr="00C12220">
      <w:fldChar w:fldCharType="separate"/>
    </w:r>
    <w:r>
      <w:rPr>
        <w:noProof/>
      </w:rPr>
      <w:t>2</w:t>
    </w:r>
    <w:r w:rsidR="00796EDC" w:rsidRPr="00C12220">
      <w:fldChar w:fldCharType="end"/>
    </w:r>
    <w:r w:rsidR="00796EDC" w:rsidRPr="00C12220">
      <w:t xml:space="preserve"> of </w:t>
    </w:r>
    <w:r>
      <w:fldChar w:fldCharType="begin"/>
    </w:r>
    <w:r>
      <w:instrText xml:space="preserve"> NUMPAGES  \* Arabic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  <w:r w:rsidR="00796EDC">
      <w:tab/>
      <w:t>German Alliance for Global Health Research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67D890" w14:textId="77777777" w:rsidR="003530CA" w:rsidRDefault="003530CA" w:rsidP="00BE31CC">
      <w:r>
        <w:separator/>
      </w:r>
    </w:p>
  </w:footnote>
  <w:footnote w:type="continuationSeparator" w:id="0">
    <w:p w14:paraId="2A789A5B" w14:textId="77777777" w:rsidR="003530CA" w:rsidRDefault="003530CA" w:rsidP="00BE31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8C064C" w14:textId="77777777" w:rsidR="001A2A8C" w:rsidRDefault="001A2A8C" w:rsidP="001A2A8C">
    <w:pPr>
      <w:pStyle w:val="Kopfzeile"/>
      <w:jc w:val="center"/>
    </w:pPr>
    <w:r w:rsidRPr="003F6BE9">
      <w:rPr>
        <w:noProof/>
        <w:lang w:val="de-DE" w:eastAsia="de-DE"/>
      </w:rPr>
      <w:drawing>
        <wp:inline distT="0" distB="0" distL="0" distR="0" wp14:anchorId="685FC6D5" wp14:editId="3D5BBA43">
          <wp:extent cx="972000" cy="972000"/>
          <wp:effectExtent l="0" t="0" r="0" b="0"/>
          <wp:docPr id="2" name="Grafik 2">
            <a:extLst xmlns:a="http://schemas.openxmlformats.org/drawingml/2006/main">
              <a:ext uri="{FF2B5EF4-FFF2-40B4-BE49-F238E27FC236}">
                <a16:creationId xmlns:a16="http://schemas.microsoft.com/office/drawing/2014/main" id="{83E5223D-A47A-4E8F-97F2-C66F2699197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2">
                    <a:extLst>
                      <a:ext uri="{FF2B5EF4-FFF2-40B4-BE49-F238E27FC236}">
                        <a16:creationId xmlns:a16="http://schemas.microsoft.com/office/drawing/2014/main" id="{83E5223D-A47A-4E8F-97F2-C66F2699197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EB2A5" w14:textId="77777777" w:rsidR="00796EDC" w:rsidRDefault="003F6BE9" w:rsidP="003F6BE9">
    <w:pPr>
      <w:pStyle w:val="Kopfzeile"/>
      <w:tabs>
        <w:tab w:val="clear" w:pos="4536"/>
        <w:tab w:val="clear" w:pos="9072"/>
      </w:tabs>
      <w:ind w:right="283"/>
      <w:jc w:val="center"/>
      <w:rPr>
        <w:noProof/>
        <w:lang w:val="de-DE" w:eastAsia="de-DE"/>
      </w:rPr>
    </w:pPr>
    <w:r w:rsidRPr="003F6BE9">
      <w:rPr>
        <w:noProof/>
        <w:lang w:val="de-DE" w:eastAsia="de-DE"/>
      </w:rPr>
      <w:drawing>
        <wp:inline distT="0" distB="0" distL="0" distR="0" wp14:anchorId="030570DD" wp14:editId="02C77D92">
          <wp:extent cx="972000" cy="972000"/>
          <wp:effectExtent l="0" t="0" r="0" b="0"/>
          <wp:docPr id="14" name="Grafik 14">
            <a:extLst xmlns:a="http://schemas.openxmlformats.org/drawingml/2006/main">
              <a:ext uri="{FF2B5EF4-FFF2-40B4-BE49-F238E27FC236}">
                <a16:creationId xmlns:a16="http://schemas.microsoft.com/office/drawing/2014/main" id="{83E5223D-A47A-4E8F-97F2-C66F2699197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2">
                    <a:extLst>
                      <a:ext uri="{FF2B5EF4-FFF2-40B4-BE49-F238E27FC236}">
                        <a16:creationId xmlns:a16="http://schemas.microsoft.com/office/drawing/2014/main" id="{83E5223D-A47A-4E8F-97F2-C66F2699197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60DFD"/>
    <w:multiLevelType w:val="multilevel"/>
    <w:tmpl w:val="F1C6F130"/>
    <w:lvl w:ilvl="0">
      <w:start w:val="1"/>
      <w:numFmt w:val="decimal"/>
      <w:pStyle w:val="berschrift1"/>
      <w:lvlText w:val="%1."/>
      <w:lvlJc w:val="left"/>
      <w:pPr>
        <w:ind w:left="432" w:hanging="432"/>
      </w:pPr>
      <w:rPr>
        <w:rFonts w:hint="default"/>
        <w:sz w:val="28"/>
        <w:szCs w:val="28"/>
      </w:rPr>
    </w:lvl>
    <w:lvl w:ilvl="1">
      <w:start w:val="1"/>
      <w:numFmt w:val="none"/>
      <w:pStyle w:val="berschrift2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3557ECF"/>
    <w:multiLevelType w:val="hybridMultilevel"/>
    <w:tmpl w:val="7B2A8BE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63E4D"/>
    <w:multiLevelType w:val="hybridMultilevel"/>
    <w:tmpl w:val="32E4D664"/>
    <w:lvl w:ilvl="0" w:tplc="A39C1CE0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FE1D71"/>
    <w:multiLevelType w:val="hybridMultilevel"/>
    <w:tmpl w:val="4E78B6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168E3"/>
    <w:multiLevelType w:val="hybridMultilevel"/>
    <w:tmpl w:val="2A4C2A84"/>
    <w:lvl w:ilvl="0" w:tplc="A39C1CE0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129F7"/>
    <w:multiLevelType w:val="hybridMultilevel"/>
    <w:tmpl w:val="443E6B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FE5F61"/>
    <w:multiLevelType w:val="hybridMultilevel"/>
    <w:tmpl w:val="D0EA25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AA64D5"/>
    <w:multiLevelType w:val="hybridMultilevel"/>
    <w:tmpl w:val="216CAA3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0A09DE"/>
    <w:multiLevelType w:val="hybridMultilevel"/>
    <w:tmpl w:val="7FD6BB6C"/>
    <w:lvl w:ilvl="0" w:tplc="A39C1CE0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5B69FB"/>
    <w:multiLevelType w:val="hybridMultilevel"/>
    <w:tmpl w:val="4672FD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1119A3"/>
    <w:multiLevelType w:val="hybridMultilevel"/>
    <w:tmpl w:val="7DA23C8C"/>
    <w:lvl w:ilvl="0" w:tplc="A39C1CE0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4972AB"/>
    <w:multiLevelType w:val="hybridMultilevel"/>
    <w:tmpl w:val="D3B8DB2C"/>
    <w:lvl w:ilvl="0" w:tplc="A39C1CE0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9C55CA"/>
    <w:multiLevelType w:val="multilevel"/>
    <w:tmpl w:val="EBE44B78"/>
    <w:lvl w:ilvl="0">
      <w:start w:val="1"/>
      <w:numFmt w:val="bullet"/>
      <w:pStyle w:val="Bullet"/>
      <w:lvlText w:val=""/>
      <w:lvlJc w:val="left"/>
      <w:pPr>
        <w:ind w:left="170" w:hanging="17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340" w:hanging="17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510" w:hanging="17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ind w:left="680" w:hanging="17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ind w:left="850" w:hanging="170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1020" w:hanging="17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190" w:hanging="17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ind w:left="1360" w:hanging="17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ind w:left="1530" w:hanging="170"/>
      </w:pPr>
      <w:rPr>
        <w:rFonts w:ascii="Wingdings" w:hAnsi="Wingdings" w:hint="default"/>
      </w:rPr>
    </w:lvl>
  </w:abstractNum>
  <w:abstractNum w:abstractNumId="13" w15:restartNumberingAfterBreak="0">
    <w:nsid w:val="37265CB0"/>
    <w:multiLevelType w:val="hybridMultilevel"/>
    <w:tmpl w:val="0FCC46A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084372"/>
    <w:multiLevelType w:val="hybridMultilevel"/>
    <w:tmpl w:val="6310C73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EC6628"/>
    <w:multiLevelType w:val="hybridMultilevel"/>
    <w:tmpl w:val="1E143E46"/>
    <w:lvl w:ilvl="0" w:tplc="A39C1CE0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7D1921"/>
    <w:multiLevelType w:val="hybridMultilevel"/>
    <w:tmpl w:val="7994BA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1B6557"/>
    <w:multiLevelType w:val="hybridMultilevel"/>
    <w:tmpl w:val="431E5C1E"/>
    <w:lvl w:ilvl="0" w:tplc="420E7266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5567178"/>
    <w:multiLevelType w:val="hybridMultilevel"/>
    <w:tmpl w:val="D326D2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8C657B"/>
    <w:multiLevelType w:val="hybridMultilevel"/>
    <w:tmpl w:val="E49CB6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0"/>
  </w:num>
  <w:num w:numId="4">
    <w:abstractNumId w:val="0"/>
  </w:num>
  <w:num w:numId="5">
    <w:abstractNumId w:val="0"/>
  </w:num>
  <w:num w:numId="6">
    <w:abstractNumId w:val="2"/>
  </w:num>
  <w:num w:numId="7">
    <w:abstractNumId w:val="12"/>
  </w:num>
  <w:num w:numId="8">
    <w:abstractNumId w:val="4"/>
  </w:num>
  <w:num w:numId="9">
    <w:abstractNumId w:val="10"/>
  </w:num>
  <w:num w:numId="10">
    <w:abstractNumId w:val="12"/>
  </w:num>
  <w:num w:numId="11">
    <w:abstractNumId w:val="11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8"/>
  </w:num>
  <w:num w:numId="18">
    <w:abstractNumId w:val="12"/>
  </w:num>
  <w:num w:numId="19">
    <w:abstractNumId w:val="15"/>
  </w:num>
  <w:num w:numId="20">
    <w:abstractNumId w:val="12"/>
  </w:num>
  <w:num w:numId="21">
    <w:abstractNumId w:val="12"/>
  </w:num>
  <w:num w:numId="22">
    <w:abstractNumId w:val="18"/>
  </w:num>
  <w:num w:numId="23">
    <w:abstractNumId w:val="12"/>
  </w:num>
  <w:num w:numId="24">
    <w:abstractNumId w:val="12"/>
  </w:num>
  <w:num w:numId="25">
    <w:abstractNumId w:val="9"/>
  </w:num>
  <w:num w:numId="26">
    <w:abstractNumId w:val="3"/>
  </w:num>
  <w:num w:numId="27">
    <w:abstractNumId w:val="7"/>
  </w:num>
  <w:num w:numId="28">
    <w:abstractNumId w:val="0"/>
  </w:num>
  <w:num w:numId="29">
    <w:abstractNumId w:val="19"/>
  </w:num>
  <w:num w:numId="30">
    <w:abstractNumId w:val="16"/>
  </w:num>
  <w:num w:numId="31">
    <w:abstractNumId w:val="6"/>
  </w:num>
  <w:num w:numId="32">
    <w:abstractNumId w:val="5"/>
  </w:num>
  <w:num w:numId="33">
    <w:abstractNumId w:val="12"/>
  </w:num>
  <w:num w:numId="34">
    <w:abstractNumId w:val="12"/>
  </w:num>
  <w:num w:numId="35">
    <w:abstractNumId w:val="13"/>
  </w:num>
  <w:num w:numId="36">
    <w:abstractNumId w:val="14"/>
  </w:num>
  <w:num w:numId="37">
    <w:abstractNumId w:val="1"/>
  </w:num>
  <w:num w:numId="38">
    <w:abstractNumId w:val="0"/>
  </w:num>
  <w:num w:numId="3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280"/>
    <w:rsid w:val="000143A1"/>
    <w:rsid w:val="00022FC9"/>
    <w:rsid w:val="00043253"/>
    <w:rsid w:val="00065FBF"/>
    <w:rsid w:val="00070881"/>
    <w:rsid w:val="000A623E"/>
    <w:rsid w:val="000D08AF"/>
    <w:rsid w:val="00114CCB"/>
    <w:rsid w:val="00123928"/>
    <w:rsid w:val="001275B1"/>
    <w:rsid w:val="001315F3"/>
    <w:rsid w:val="00136BDC"/>
    <w:rsid w:val="00150CDF"/>
    <w:rsid w:val="00197B2E"/>
    <w:rsid w:val="001A2A8C"/>
    <w:rsid w:val="001A6555"/>
    <w:rsid w:val="001D3212"/>
    <w:rsid w:val="001D5326"/>
    <w:rsid w:val="001F2249"/>
    <w:rsid w:val="001F7B65"/>
    <w:rsid w:val="00212ACC"/>
    <w:rsid w:val="00227DE2"/>
    <w:rsid w:val="002369D4"/>
    <w:rsid w:val="0026110C"/>
    <w:rsid w:val="00261882"/>
    <w:rsid w:val="0026730D"/>
    <w:rsid w:val="00282BA4"/>
    <w:rsid w:val="00291C33"/>
    <w:rsid w:val="0029776A"/>
    <w:rsid w:val="002A40E3"/>
    <w:rsid w:val="002A6F33"/>
    <w:rsid w:val="002C3C50"/>
    <w:rsid w:val="002D0193"/>
    <w:rsid w:val="002F2E41"/>
    <w:rsid w:val="002F59F4"/>
    <w:rsid w:val="00301511"/>
    <w:rsid w:val="003054BB"/>
    <w:rsid w:val="00310091"/>
    <w:rsid w:val="003145A5"/>
    <w:rsid w:val="003178A0"/>
    <w:rsid w:val="00324652"/>
    <w:rsid w:val="003530CA"/>
    <w:rsid w:val="00353357"/>
    <w:rsid w:val="00361B79"/>
    <w:rsid w:val="0037592B"/>
    <w:rsid w:val="00377E5C"/>
    <w:rsid w:val="00384DC4"/>
    <w:rsid w:val="00387460"/>
    <w:rsid w:val="003963A0"/>
    <w:rsid w:val="0039705A"/>
    <w:rsid w:val="003970AA"/>
    <w:rsid w:val="003C4EEF"/>
    <w:rsid w:val="003D4877"/>
    <w:rsid w:val="003F4C80"/>
    <w:rsid w:val="003F6BE9"/>
    <w:rsid w:val="003F763C"/>
    <w:rsid w:val="00400C7B"/>
    <w:rsid w:val="00402045"/>
    <w:rsid w:val="004072CC"/>
    <w:rsid w:val="00441C9D"/>
    <w:rsid w:val="004538DC"/>
    <w:rsid w:val="0046311E"/>
    <w:rsid w:val="00470C0A"/>
    <w:rsid w:val="004761FA"/>
    <w:rsid w:val="00484DF4"/>
    <w:rsid w:val="004873B0"/>
    <w:rsid w:val="004B169F"/>
    <w:rsid w:val="004B22B8"/>
    <w:rsid w:val="004C6C02"/>
    <w:rsid w:val="004E608C"/>
    <w:rsid w:val="005207A5"/>
    <w:rsid w:val="00525339"/>
    <w:rsid w:val="00537954"/>
    <w:rsid w:val="005469D8"/>
    <w:rsid w:val="0055015D"/>
    <w:rsid w:val="005A7F32"/>
    <w:rsid w:val="005B7F2E"/>
    <w:rsid w:val="005C507E"/>
    <w:rsid w:val="005C6048"/>
    <w:rsid w:val="005D3792"/>
    <w:rsid w:val="005E1911"/>
    <w:rsid w:val="006114EF"/>
    <w:rsid w:val="00621C62"/>
    <w:rsid w:val="0062251D"/>
    <w:rsid w:val="00624800"/>
    <w:rsid w:val="00625C61"/>
    <w:rsid w:val="0063092C"/>
    <w:rsid w:val="0063540C"/>
    <w:rsid w:val="0065306D"/>
    <w:rsid w:val="00653DF0"/>
    <w:rsid w:val="006616E8"/>
    <w:rsid w:val="006819B3"/>
    <w:rsid w:val="00693115"/>
    <w:rsid w:val="006A4244"/>
    <w:rsid w:val="006C5D66"/>
    <w:rsid w:val="006F1A6A"/>
    <w:rsid w:val="006F3CA8"/>
    <w:rsid w:val="006F6F92"/>
    <w:rsid w:val="007005D0"/>
    <w:rsid w:val="00700FF1"/>
    <w:rsid w:val="0070144E"/>
    <w:rsid w:val="007101B2"/>
    <w:rsid w:val="00710DD1"/>
    <w:rsid w:val="00731674"/>
    <w:rsid w:val="00734381"/>
    <w:rsid w:val="0075290A"/>
    <w:rsid w:val="00760D86"/>
    <w:rsid w:val="007659A4"/>
    <w:rsid w:val="007774EE"/>
    <w:rsid w:val="00780F56"/>
    <w:rsid w:val="00785DEC"/>
    <w:rsid w:val="007927D8"/>
    <w:rsid w:val="00796EDC"/>
    <w:rsid w:val="007B7F0C"/>
    <w:rsid w:val="007C03A7"/>
    <w:rsid w:val="007D7088"/>
    <w:rsid w:val="007F19E2"/>
    <w:rsid w:val="007F7491"/>
    <w:rsid w:val="00825603"/>
    <w:rsid w:val="00826A5B"/>
    <w:rsid w:val="00832784"/>
    <w:rsid w:val="0084162A"/>
    <w:rsid w:val="00851E5F"/>
    <w:rsid w:val="0088593F"/>
    <w:rsid w:val="008A0B50"/>
    <w:rsid w:val="008A214B"/>
    <w:rsid w:val="008B0994"/>
    <w:rsid w:val="008B09D5"/>
    <w:rsid w:val="008C01CD"/>
    <w:rsid w:val="008C1661"/>
    <w:rsid w:val="008C5A2E"/>
    <w:rsid w:val="008C7725"/>
    <w:rsid w:val="008D3119"/>
    <w:rsid w:val="008D4DFB"/>
    <w:rsid w:val="008F3880"/>
    <w:rsid w:val="0090302A"/>
    <w:rsid w:val="00906A28"/>
    <w:rsid w:val="00906B03"/>
    <w:rsid w:val="009107E5"/>
    <w:rsid w:val="00915563"/>
    <w:rsid w:val="00944D5B"/>
    <w:rsid w:val="009639C8"/>
    <w:rsid w:val="00963C9C"/>
    <w:rsid w:val="00966883"/>
    <w:rsid w:val="00984A10"/>
    <w:rsid w:val="00990DB2"/>
    <w:rsid w:val="009B1DAA"/>
    <w:rsid w:val="009B570A"/>
    <w:rsid w:val="009B6845"/>
    <w:rsid w:val="009D49D5"/>
    <w:rsid w:val="009E2AC8"/>
    <w:rsid w:val="009E3547"/>
    <w:rsid w:val="009E5102"/>
    <w:rsid w:val="009E5E59"/>
    <w:rsid w:val="009F487D"/>
    <w:rsid w:val="009F71ED"/>
    <w:rsid w:val="00A123FD"/>
    <w:rsid w:val="00A1376B"/>
    <w:rsid w:val="00A35251"/>
    <w:rsid w:val="00A559B4"/>
    <w:rsid w:val="00A62DE9"/>
    <w:rsid w:val="00A73660"/>
    <w:rsid w:val="00A80BC1"/>
    <w:rsid w:val="00A9151A"/>
    <w:rsid w:val="00AB34E3"/>
    <w:rsid w:val="00AD6746"/>
    <w:rsid w:val="00B07E41"/>
    <w:rsid w:val="00B1309D"/>
    <w:rsid w:val="00B32274"/>
    <w:rsid w:val="00B34B98"/>
    <w:rsid w:val="00B444E9"/>
    <w:rsid w:val="00B4734D"/>
    <w:rsid w:val="00B504AC"/>
    <w:rsid w:val="00B55C83"/>
    <w:rsid w:val="00B61649"/>
    <w:rsid w:val="00B806D7"/>
    <w:rsid w:val="00B82AD5"/>
    <w:rsid w:val="00B87837"/>
    <w:rsid w:val="00BA34FF"/>
    <w:rsid w:val="00BB0FF5"/>
    <w:rsid w:val="00BD080E"/>
    <w:rsid w:val="00BE1371"/>
    <w:rsid w:val="00BE2295"/>
    <w:rsid w:val="00BE31CC"/>
    <w:rsid w:val="00BE5647"/>
    <w:rsid w:val="00BE6CDD"/>
    <w:rsid w:val="00BF5970"/>
    <w:rsid w:val="00BF7F50"/>
    <w:rsid w:val="00C076C5"/>
    <w:rsid w:val="00C12220"/>
    <w:rsid w:val="00C1268A"/>
    <w:rsid w:val="00C16893"/>
    <w:rsid w:val="00C40789"/>
    <w:rsid w:val="00C459B9"/>
    <w:rsid w:val="00C469BC"/>
    <w:rsid w:val="00C60B7D"/>
    <w:rsid w:val="00C70409"/>
    <w:rsid w:val="00C75E70"/>
    <w:rsid w:val="00CA3B08"/>
    <w:rsid w:val="00CD798A"/>
    <w:rsid w:val="00CE210E"/>
    <w:rsid w:val="00CF66E8"/>
    <w:rsid w:val="00D15971"/>
    <w:rsid w:val="00D23598"/>
    <w:rsid w:val="00D52B6C"/>
    <w:rsid w:val="00D7418C"/>
    <w:rsid w:val="00D80075"/>
    <w:rsid w:val="00D81F7E"/>
    <w:rsid w:val="00DA0E26"/>
    <w:rsid w:val="00DE56C1"/>
    <w:rsid w:val="00DF5083"/>
    <w:rsid w:val="00E0188A"/>
    <w:rsid w:val="00E55280"/>
    <w:rsid w:val="00E60E51"/>
    <w:rsid w:val="00E61EDD"/>
    <w:rsid w:val="00E6736D"/>
    <w:rsid w:val="00E721CE"/>
    <w:rsid w:val="00E72A69"/>
    <w:rsid w:val="00E91E3C"/>
    <w:rsid w:val="00EA3531"/>
    <w:rsid w:val="00EA4703"/>
    <w:rsid w:val="00EE06EE"/>
    <w:rsid w:val="00EF6D37"/>
    <w:rsid w:val="00F10371"/>
    <w:rsid w:val="00F10E0C"/>
    <w:rsid w:val="00F12AA4"/>
    <w:rsid w:val="00F2546F"/>
    <w:rsid w:val="00F2578B"/>
    <w:rsid w:val="00F40C2C"/>
    <w:rsid w:val="00F70095"/>
    <w:rsid w:val="00F7318A"/>
    <w:rsid w:val="00F76F2A"/>
    <w:rsid w:val="00F97F1B"/>
    <w:rsid w:val="00FA77FE"/>
    <w:rsid w:val="00FC492A"/>
    <w:rsid w:val="00FD6EC6"/>
    <w:rsid w:val="00FF3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F5C531A"/>
  <w15:chartTrackingRefBased/>
  <w15:docId w15:val="{879DBA06-A32D-41E1-B692-C1B089A9E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51E5F"/>
    <w:pPr>
      <w:spacing w:after="120" w:line="240" w:lineRule="auto"/>
    </w:pPr>
    <w:rPr>
      <w:lang w:val="en-US"/>
    </w:rPr>
  </w:style>
  <w:style w:type="paragraph" w:styleId="berschrift1">
    <w:name w:val="heading 1"/>
    <w:aliases w:val="H1 (blue)"/>
    <w:basedOn w:val="Standard"/>
    <w:next w:val="Standard"/>
    <w:link w:val="berschrift1Zchn"/>
    <w:uiPriority w:val="9"/>
    <w:qFormat/>
    <w:rsid w:val="00B55C83"/>
    <w:pPr>
      <w:keepNext/>
      <w:keepLines/>
      <w:numPr>
        <w:numId w:val="38"/>
      </w:numPr>
      <w:pBdr>
        <w:top w:val="single" w:sz="18" w:space="1" w:color="0073A0"/>
      </w:pBdr>
      <w:spacing w:before="360" w:after="240"/>
      <w:outlineLvl w:val="0"/>
    </w:pPr>
    <w:rPr>
      <w:rFonts w:asciiTheme="majorHAnsi" w:eastAsiaTheme="majorEastAsia" w:hAnsiTheme="majorHAnsi" w:cstheme="majorBidi"/>
      <w:color w:val="0073A0" w:themeColor="accent1"/>
      <w:sz w:val="28"/>
      <w:szCs w:val="32"/>
    </w:rPr>
  </w:style>
  <w:style w:type="paragraph" w:styleId="berschrift2">
    <w:name w:val="heading 2"/>
    <w:aliases w:val="H2 (blue)"/>
    <w:basedOn w:val="Standard"/>
    <w:next w:val="Standard"/>
    <w:link w:val="berschrift2Zchn"/>
    <w:uiPriority w:val="9"/>
    <w:unhideWhenUsed/>
    <w:qFormat/>
    <w:rsid w:val="00B55C83"/>
    <w:pPr>
      <w:keepNext/>
      <w:keepLines/>
      <w:numPr>
        <w:ilvl w:val="1"/>
        <w:numId w:val="38"/>
      </w:numPr>
      <w:spacing w:before="240"/>
      <w:outlineLvl w:val="1"/>
    </w:pPr>
    <w:rPr>
      <w:rFonts w:asciiTheme="majorHAnsi" w:eastAsiaTheme="majorEastAsia" w:hAnsiTheme="majorHAnsi" w:cstheme="majorBidi"/>
      <w:color w:val="0073A0" w:themeColor="accent1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rsid w:val="00B55C83"/>
    <w:pPr>
      <w:keepNext/>
      <w:keepLines/>
      <w:numPr>
        <w:ilvl w:val="2"/>
        <w:numId w:val="38"/>
      </w:numPr>
      <w:spacing w:before="40"/>
      <w:outlineLvl w:val="2"/>
    </w:pPr>
    <w:rPr>
      <w:rFonts w:asciiTheme="majorHAnsi" w:eastAsiaTheme="majorEastAsia" w:hAnsiTheme="majorHAnsi" w:cstheme="majorBidi"/>
      <w:color w:val="00394F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55C83"/>
    <w:pPr>
      <w:keepNext/>
      <w:keepLines/>
      <w:numPr>
        <w:ilvl w:val="3"/>
        <w:numId w:val="38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005577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55C83"/>
    <w:pPr>
      <w:keepNext/>
      <w:keepLines/>
      <w:numPr>
        <w:ilvl w:val="4"/>
        <w:numId w:val="38"/>
      </w:numPr>
      <w:spacing w:before="40"/>
      <w:outlineLvl w:val="4"/>
    </w:pPr>
    <w:rPr>
      <w:rFonts w:asciiTheme="majorHAnsi" w:eastAsiaTheme="majorEastAsia" w:hAnsiTheme="majorHAnsi" w:cstheme="majorBidi"/>
      <w:color w:val="005577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55C83"/>
    <w:pPr>
      <w:keepNext/>
      <w:keepLines/>
      <w:numPr>
        <w:ilvl w:val="5"/>
        <w:numId w:val="38"/>
      </w:numPr>
      <w:spacing w:before="40"/>
      <w:outlineLvl w:val="5"/>
    </w:pPr>
    <w:rPr>
      <w:rFonts w:asciiTheme="majorHAnsi" w:eastAsiaTheme="majorEastAsia" w:hAnsiTheme="majorHAnsi" w:cstheme="majorBidi"/>
      <w:color w:val="00394F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55C83"/>
    <w:pPr>
      <w:keepNext/>
      <w:keepLines/>
      <w:numPr>
        <w:ilvl w:val="6"/>
        <w:numId w:val="38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94F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55C83"/>
    <w:pPr>
      <w:keepNext/>
      <w:keepLines/>
      <w:numPr>
        <w:ilvl w:val="7"/>
        <w:numId w:val="38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55C83"/>
    <w:pPr>
      <w:keepNext/>
      <w:keepLines/>
      <w:numPr>
        <w:ilvl w:val="8"/>
        <w:numId w:val="3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E31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E31CC"/>
    <w:rPr>
      <w:sz w:val="19"/>
    </w:rPr>
  </w:style>
  <w:style w:type="paragraph" w:styleId="Fuzeile">
    <w:name w:val="footer"/>
    <w:basedOn w:val="Standard"/>
    <w:link w:val="FuzeileZchn"/>
    <w:uiPriority w:val="99"/>
    <w:unhideWhenUsed/>
    <w:rsid w:val="00BE31CC"/>
    <w:pPr>
      <w:tabs>
        <w:tab w:val="center" w:pos="4820"/>
        <w:tab w:val="right" w:pos="9639"/>
      </w:tabs>
    </w:pPr>
    <w:rPr>
      <w:color w:val="808080" w:themeColor="background1" w:themeShade="80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BE31CC"/>
    <w:rPr>
      <w:color w:val="808080" w:themeColor="background1" w:themeShade="80"/>
      <w:sz w:val="16"/>
      <w:szCs w:val="16"/>
    </w:rPr>
  </w:style>
  <w:style w:type="paragraph" w:customStyle="1" w:styleId="Dokumententitel">
    <w:name w:val="Dokumententitel"/>
    <w:basedOn w:val="Standard"/>
    <w:next w:val="Standard"/>
    <w:qFormat/>
    <w:rsid w:val="00484DF4"/>
    <w:pPr>
      <w:pBdr>
        <w:top w:val="single" w:sz="36" w:space="1" w:color="A0C378"/>
      </w:pBdr>
      <w:spacing w:after="480"/>
    </w:pPr>
    <w:rPr>
      <w:rFonts w:asciiTheme="majorHAnsi" w:hAnsiTheme="majorHAnsi"/>
      <w:color w:val="A0C378"/>
      <w:sz w:val="36"/>
    </w:rPr>
  </w:style>
  <w:style w:type="character" w:customStyle="1" w:styleId="berschrift1Zchn">
    <w:name w:val="Überschrift 1 Zchn"/>
    <w:aliases w:val="H1 (blue) Zchn"/>
    <w:basedOn w:val="Absatz-Standardschriftart"/>
    <w:link w:val="berschrift1"/>
    <w:uiPriority w:val="9"/>
    <w:rsid w:val="00851E5F"/>
    <w:rPr>
      <w:rFonts w:asciiTheme="majorHAnsi" w:eastAsiaTheme="majorEastAsia" w:hAnsiTheme="majorHAnsi" w:cstheme="majorBidi"/>
      <w:color w:val="0073A0" w:themeColor="accent1"/>
      <w:sz w:val="28"/>
      <w:szCs w:val="32"/>
      <w:lang w:val="en-US"/>
    </w:rPr>
  </w:style>
  <w:style w:type="character" w:customStyle="1" w:styleId="berschrift2Zchn">
    <w:name w:val="Überschrift 2 Zchn"/>
    <w:aliases w:val="H2 (blue) Zchn"/>
    <w:basedOn w:val="Absatz-Standardschriftart"/>
    <w:link w:val="berschrift2"/>
    <w:uiPriority w:val="9"/>
    <w:rsid w:val="00851E5F"/>
    <w:rPr>
      <w:rFonts w:asciiTheme="majorHAnsi" w:eastAsiaTheme="majorEastAsia" w:hAnsiTheme="majorHAnsi" w:cstheme="majorBidi"/>
      <w:color w:val="0073A0" w:themeColor="accent1"/>
      <w:szCs w:val="26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52B6C"/>
    <w:rPr>
      <w:rFonts w:asciiTheme="majorHAnsi" w:eastAsiaTheme="majorEastAsia" w:hAnsiTheme="majorHAnsi" w:cstheme="majorBidi"/>
      <w:color w:val="00394F" w:themeColor="accent1" w:themeShade="7F"/>
      <w:sz w:val="24"/>
      <w:szCs w:val="24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52B6C"/>
    <w:rPr>
      <w:rFonts w:asciiTheme="majorHAnsi" w:eastAsiaTheme="majorEastAsia" w:hAnsiTheme="majorHAnsi" w:cstheme="majorBidi"/>
      <w:i/>
      <w:iCs/>
      <w:color w:val="005577" w:themeColor="accent1" w:themeShade="BF"/>
      <w:sz w:val="19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52B6C"/>
    <w:rPr>
      <w:rFonts w:asciiTheme="majorHAnsi" w:eastAsiaTheme="majorEastAsia" w:hAnsiTheme="majorHAnsi" w:cstheme="majorBidi"/>
      <w:color w:val="005577" w:themeColor="accent1" w:themeShade="BF"/>
      <w:sz w:val="19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52B6C"/>
    <w:rPr>
      <w:rFonts w:asciiTheme="majorHAnsi" w:eastAsiaTheme="majorEastAsia" w:hAnsiTheme="majorHAnsi" w:cstheme="majorBidi"/>
      <w:color w:val="00394F" w:themeColor="accent1" w:themeShade="7F"/>
      <w:sz w:val="19"/>
      <w:lang w:val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52B6C"/>
    <w:rPr>
      <w:rFonts w:asciiTheme="majorHAnsi" w:eastAsiaTheme="majorEastAsia" w:hAnsiTheme="majorHAnsi" w:cstheme="majorBidi"/>
      <w:i/>
      <w:iCs/>
      <w:color w:val="00394F" w:themeColor="accent1" w:themeShade="7F"/>
      <w:sz w:val="19"/>
      <w:lang w:val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52B6C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52B6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customStyle="1" w:styleId="Bullet">
    <w:name w:val="Bullet"/>
    <w:basedOn w:val="Standard"/>
    <w:qFormat/>
    <w:rsid w:val="007927D8"/>
    <w:pPr>
      <w:numPr>
        <w:numId w:val="2"/>
      </w:numPr>
      <w:spacing w:after="0"/>
    </w:pPr>
  </w:style>
  <w:style w:type="paragraph" w:customStyle="1" w:styleId="H1green">
    <w:name w:val="H1 (green)"/>
    <w:basedOn w:val="berschrift1"/>
    <w:qFormat/>
    <w:rsid w:val="00851E5F"/>
    <w:pPr>
      <w:pBdr>
        <w:top w:val="single" w:sz="18" w:space="1" w:color="A0BE78" w:themeColor="accent3"/>
      </w:pBdr>
    </w:pPr>
    <w:rPr>
      <w:color w:val="A0BE78" w:themeColor="accent3"/>
    </w:rPr>
  </w:style>
  <w:style w:type="paragraph" w:customStyle="1" w:styleId="H2green">
    <w:name w:val="H2 (green)"/>
    <w:basedOn w:val="berschrift2"/>
    <w:qFormat/>
    <w:rsid w:val="00851E5F"/>
    <w:rPr>
      <w:color w:val="A0BE78" w:themeColor="accent3"/>
    </w:rPr>
  </w:style>
  <w:style w:type="paragraph" w:customStyle="1" w:styleId="H1red">
    <w:name w:val="H1 (red)"/>
    <w:basedOn w:val="berschrift1"/>
    <w:autoRedefine/>
    <w:qFormat/>
    <w:rsid w:val="00B55C83"/>
    <w:pPr>
      <w:pBdr>
        <w:top w:val="single" w:sz="18" w:space="1" w:color="C80A00" w:themeColor="accent5"/>
      </w:pBdr>
    </w:pPr>
    <w:rPr>
      <w:color w:val="C80A00" w:themeColor="accent5"/>
    </w:rPr>
  </w:style>
  <w:style w:type="paragraph" w:customStyle="1" w:styleId="H2red">
    <w:name w:val="H2 (red)"/>
    <w:basedOn w:val="berschrift2"/>
    <w:qFormat/>
    <w:rsid w:val="00851E5F"/>
    <w:rPr>
      <w:color w:val="C80A00" w:themeColor="accent5"/>
    </w:rPr>
  </w:style>
  <w:style w:type="character" w:styleId="Hyperlink">
    <w:name w:val="Hyperlink"/>
    <w:basedOn w:val="Absatz-Standardschriftart"/>
    <w:uiPriority w:val="99"/>
    <w:unhideWhenUsed/>
    <w:rsid w:val="00BE2295"/>
    <w:rPr>
      <w:color w:val="000000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E2295"/>
    <w:rPr>
      <w:color w:val="605E5C"/>
      <w:shd w:val="clear" w:color="auto" w:fill="E1DFDD"/>
    </w:rPr>
  </w:style>
  <w:style w:type="paragraph" w:customStyle="1" w:styleId="GHTitelHeadline">
    <w:name w:val="GH Titel Headline"/>
    <w:basedOn w:val="Standard"/>
    <w:next w:val="Standard"/>
    <w:rsid w:val="00A123FD"/>
    <w:pPr>
      <w:spacing w:after="480"/>
    </w:pPr>
    <w:rPr>
      <w:rFonts w:asciiTheme="majorHAnsi" w:hAnsiTheme="majorHAnsi"/>
      <w:color w:val="0073A0" w:themeColor="accent1"/>
      <w:sz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91C33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91C33"/>
    <w:rPr>
      <w:rFonts w:ascii="Segoe UI" w:hAnsi="Segoe UI" w:cs="Segoe UI"/>
      <w:sz w:val="18"/>
      <w:szCs w:val="18"/>
      <w:lang w:val="en-US"/>
    </w:rPr>
  </w:style>
  <w:style w:type="table" w:styleId="Tabellenraster">
    <w:name w:val="Table Grid"/>
    <w:basedOn w:val="NormaleTabelle"/>
    <w:uiPriority w:val="59"/>
    <w:rsid w:val="00780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rsid w:val="007D7088"/>
    <w:pPr>
      <w:ind w:left="720"/>
      <w:contextualSpacing/>
    </w:pPr>
  </w:style>
  <w:style w:type="character" w:customStyle="1" w:styleId="lrzxr">
    <w:name w:val="lrzxr"/>
    <w:basedOn w:val="Absatz-Standardschriftart"/>
    <w:rsid w:val="00114CCB"/>
  </w:style>
  <w:style w:type="table" w:styleId="Gitternetztabelle1hellAkzent6">
    <w:name w:val="Grid Table 1 Light Accent 6"/>
    <w:basedOn w:val="NormaleTabelle"/>
    <w:uiPriority w:val="46"/>
    <w:rsid w:val="00197B2E"/>
    <w:pPr>
      <w:spacing w:after="0" w:line="240" w:lineRule="auto"/>
    </w:pPr>
    <w:tblPr>
      <w:tblStyleRowBandSize w:val="1"/>
      <w:tblStyleColBandSize w:val="1"/>
      <w:tblBorders>
        <w:top w:val="single" w:sz="4" w:space="0" w:color="D8DADC" w:themeColor="accent6" w:themeTint="66"/>
        <w:left w:val="single" w:sz="4" w:space="0" w:color="D8DADC" w:themeColor="accent6" w:themeTint="66"/>
        <w:bottom w:val="single" w:sz="4" w:space="0" w:color="D8DADC" w:themeColor="accent6" w:themeTint="66"/>
        <w:right w:val="single" w:sz="4" w:space="0" w:color="D8DADC" w:themeColor="accent6" w:themeTint="66"/>
        <w:insideH w:val="single" w:sz="4" w:space="0" w:color="D8DADC" w:themeColor="accent6" w:themeTint="66"/>
        <w:insideV w:val="single" w:sz="4" w:space="0" w:color="D8DAD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5C8C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5C8C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rsid w:val="00A35251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35251"/>
    <w:rPr>
      <w:sz w:val="20"/>
      <w:szCs w:val="20"/>
      <w:lang w:val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A35251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6188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6188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61882"/>
    <w:rPr>
      <w:sz w:val="20"/>
      <w:szCs w:val="20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6188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61882"/>
    <w:rPr>
      <w:b/>
      <w:bCs/>
      <w:sz w:val="20"/>
      <w:szCs w:val="20"/>
      <w:lang w:val="en-US"/>
    </w:rPr>
  </w:style>
  <w:style w:type="character" w:styleId="Platzhaltertext">
    <w:name w:val="Placeholder Text"/>
    <w:basedOn w:val="Absatz-Standardschriftart"/>
    <w:uiPriority w:val="99"/>
    <w:semiHidden/>
    <w:rsid w:val="0063540C"/>
    <w:rPr>
      <w:color w:val="808080"/>
    </w:rPr>
  </w:style>
  <w:style w:type="table" w:customStyle="1" w:styleId="GLOHRA">
    <w:name w:val="GLOHRA"/>
    <w:basedOn w:val="NormaleTabelle"/>
    <w:uiPriority w:val="99"/>
    <w:rsid w:val="00F70095"/>
    <w:pPr>
      <w:spacing w:after="0" w:line="240" w:lineRule="auto"/>
    </w:pPr>
    <w:tblPr>
      <w:tblBorders>
        <w:bottom w:val="single" w:sz="4" w:space="0" w:color="0073A0" w:themeColor="accent1"/>
        <w:insideH w:val="single" w:sz="4" w:space="0" w:color="0073A0" w:themeColor="accent1"/>
      </w:tblBorders>
      <w:tblCellMar>
        <w:top w:w="85" w:type="dxa"/>
        <w:left w:w="0" w:type="dxa"/>
        <w:right w:w="0" w:type="dxa"/>
      </w:tblCellMar>
    </w:tblPr>
    <w:tblStylePr w:type="firstRow">
      <w:rPr>
        <w:rFonts w:asciiTheme="majorHAnsi" w:hAnsiTheme="majorHAnsi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304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twitter.com/globalhealth_de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://www.globalhealth.de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academy@globalhealth.d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hyperlink" Target="https://www.linkedin.com/company/globalhealth-d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cademy@globalhealth.d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okdeem\AppData\Local\Microsoft\Windows\INetCache\Content.Outlook\J1F9O8FM\210630_GLOHRA_Factsheet_Academy_neu.dotx" TargetMode="External"/></Relationships>
</file>

<file path=word/theme/theme1.xml><?xml version="1.0" encoding="utf-8"?>
<a:theme xmlns:a="http://schemas.openxmlformats.org/drawingml/2006/main" name="Larissa">
  <a:themeElements>
    <a:clrScheme name="Benutzerdefiniert 20">
      <a:dk1>
        <a:sysClr val="windowText" lastClr="000000"/>
      </a:dk1>
      <a:lt1>
        <a:sysClr val="window" lastClr="FFFFFF"/>
      </a:lt1>
      <a:dk2>
        <a:srgbClr val="A0A5A9"/>
      </a:dk2>
      <a:lt2>
        <a:srgbClr val="DADCDE"/>
      </a:lt2>
      <a:accent1>
        <a:srgbClr val="0073A0"/>
      </a:accent1>
      <a:accent2>
        <a:srgbClr val="87C8D7"/>
      </a:accent2>
      <a:accent3>
        <a:srgbClr val="A0BE78"/>
      </a:accent3>
      <a:accent4>
        <a:srgbClr val="D2C800"/>
      </a:accent4>
      <a:accent5>
        <a:srgbClr val="C80A00"/>
      </a:accent5>
      <a:accent6>
        <a:srgbClr val="A0A5A9"/>
      </a:accent6>
      <a:hlink>
        <a:srgbClr val="000000"/>
      </a:hlink>
      <a:folHlink>
        <a:srgbClr val="000000"/>
      </a:folHlink>
    </a:clrScheme>
    <a:fontScheme name="Benutzerdefiniert 11">
      <a:majorFont>
        <a:latin typeface="Nunito Black"/>
        <a:ea typeface=""/>
        <a:cs typeface=""/>
      </a:majorFont>
      <a:minorFont>
        <a:latin typeface="Nunito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4AC8F147ABCFF4682F92CC3B47C8A0A" ma:contentTypeVersion="10" ma:contentTypeDescription="Ein neues Dokument erstellen." ma:contentTypeScope="" ma:versionID="c05c58a642802f0bfa1a24b7c92d5f6a">
  <xsd:schema xmlns:xsd="http://www.w3.org/2001/XMLSchema" xmlns:xs="http://www.w3.org/2001/XMLSchema" xmlns:p="http://schemas.microsoft.com/office/2006/metadata/properties" xmlns:ns2="983f223a-56c3-4303-ad11-c1a3f64164f9" targetNamespace="http://schemas.microsoft.com/office/2006/metadata/properties" ma:root="true" ma:fieldsID="0efff1deb240beb446b50f59e07355c1" ns2:_="">
    <xsd:import namespace="983f223a-56c3-4303-ad11-c1a3f64164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3f223a-56c3-4303-ad11-c1a3f64164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2C0C7-583B-42B6-A381-892A932F2E8B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983f223a-56c3-4303-ad11-c1a3f64164f9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77950B8-0525-4A7D-95E2-612514EAC0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29E1C0-DD47-4980-ABEB-2267DF9EF8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3f223a-56c3-4303-ad11-c1a3f64164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75EDF5-B118-463D-BD51-6F3AAEFE2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210630_GLOHRA_Factsheet_Academy_neu.dotx</Template>
  <TotalTime>0</TotalTime>
  <Pages>2</Pages>
  <Words>286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German Alliance for Global Health Research (GLOHRA)</Company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Evang, Esther</dc:creator>
  <cp:keywords/>
  <dc:description/>
  <cp:lastModifiedBy>Evang, Esther</cp:lastModifiedBy>
  <cp:revision>2</cp:revision>
  <cp:lastPrinted>2021-08-03T16:07:00Z</cp:lastPrinted>
  <dcterms:created xsi:type="dcterms:W3CDTF">2022-05-18T06:41:00Z</dcterms:created>
  <dcterms:modified xsi:type="dcterms:W3CDTF">2022-05-18T06:41:00Z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0x01010024AC8F147ABCFF4682F92CC3B47C8A0A</vt:lpwstr>
  </property>
</Properties>
</file>